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7E182" w14:textId="77777777"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410B026D" wp14:editId="5E68ECF5">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14:paraId="1CA326E6" w14:textId="77777777" w:rsidR="00E7640B" w:rsidRDefault="00652EE3" w:rsidP="00E7640B">
      <w:r w:rsidRPr="00652EE3">
        <w:rPr>
          <w:noProof/>
          <w:lang w:eastAsia="en-GB"/>
        </w:rPr>
        <w:drawing>
          <wp:anchor distT="0" distB="0" distL="114300" distR="114300" simplePos="0" relativeHeight="251673600" behindDoc="1" locked="0" layoutInCell="0" allowOverlap="0" wp14:anchorId="7A5764BE" wp14:editId="05C0C2E4">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3A1803F8" w14:textId="77777777" w:rsidR="00652EE3" w:rsidRDefault="00652EE3" w:rsidP="00E7640B"/>
    <w:p w14:paraId="465D26B2" w14:textId="77777777"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4F014DAA" wp14:editId="000D4C60">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8D6C1D" w14:textId="77777777"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4797246" w14:textId="77777777" w:rsidR="00863AD5" w:rsidRPr="00CF1914" w:rsidRDefault="00863AD5" w:rsidP="00652EE3">
                            <w:pPr>
                              <w:spacing w:after="0" w:line="240" w:lineRule="auto"/>
                              <w:jc w:val="both"/>
                              <w:rPr>
                                <w:rFonts w:ascii="Arial" w:hAnsi="Arial" w:cs="Arial"/>
                                <w:sz w:val="20"/>
                                <w:szCs w:val="20"/>
                              </w:rPr>
                            </w:pPr>
                          </w:p>
                          <w:p w14:paraId="1221A3D3" w14:textId="77777777"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2F969891" w14:textId="77777777" w:rsidR="00863AD5" w:rsidRDefault="00A66315"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14:paraId="3F67AE05" w14:textId="77777777"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14:paraId="7EA26030"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14:paraId="3651165C" w14:textId="77777777"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1937BBA5" wp14:editId="0A266856">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14:paraId="18DB3B04" w14:textId="77777777"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7E7D5FA2" wp14:editId="2ACAC0EF">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14:paraId="5024FB48"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35C8DC4A" w14:textId="77777777"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75B7C245"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5A4C488" w14:textId="77777777"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14:paraId="3D146BCD" w14:textId="77777777" w:rsidR="00863AD5" w:rsidRPr="00652EE3" w:rsidRDefault="00863AD5" w:rsidP="00652EE3">
                            <w:pPr>
                              <w:spacing w:after="160" w:line="259" w:lineRule="auto"/>
                              <w:rPr>
                                <w:rFonts w:ascii="Calibri" w:eastAsia="Calibri" w:hAnsi="Calibri" w:cs="Times New Roman"/>
                                <w:b/>
                                <w:lang w:val="en-US" w:eastAsia="en-US"/>
                              </w:rPr>
                            </w:pPr>
                          </w:p>
                          <w:p w14:paraId="53785B82" w14:textId="77777777"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v:textbox>
              </v:shape>
            </w:pict>
          </mc:Fallback>
        </mc:AlternateContent>
      </w:r>
      <w:r w:rsidR="00652EE3">
        <w:br w:type="page"/>
      </w:r>
    </w:p>
    <w:p w14:paraId="5FD3AA40" w14:textId="77777777"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3F5854A2" wp14:editId="3AB3B374">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1AF8327F" wp14:editId="3EB6054F">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0BB33682" w14:textId="77777777"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14:paraId="5637497E" w14:textId="77777777" w:rsidR="00E7640B" w:rsidRDefault="00E7640B" w:rsidP="00E7640B">
      <w:pPr>
        <w:keepNext/>
        <w:jc w:val="center"/>
      </w:pPr>
    </w:p>
    <w:p w14:paraId="220B445C" w14:textId="77777777" w:rsidR="00E7640B" w:rsidRPr="00E7640B" w:rsidRDefault="00E7640B" w:rsidP="00E7640B">
      <w:pPr>
        <w:pStyle w:val="Caption"/>
        <w:jc w:val="center"/>
        <w:rPr>
          <w:sz w:val="52"/>
        </w:rPr>
      </w:pPr>
      <w:r>
        <w:t xml:space="preserve">Figure </w:t>
      </w:r>
      <w:r w:rsidR="00A66315">
        <w:fldChar w:fldCharType="begin"/>
      </w:r>
      <w:r w:rsidR="00A66315">
        <w:instrText xml:space="preserve"> SEQ Figure \* ARABIC </w:instrText>
      </w:r>
      <w:r w:rsidR="00A66315">
        <w:fldChar w:fldCharType="separate"/>
      </w:r>
      <w:r w:rsidR="00E03CF5">
        <w:rPr>
          <w:noProof/>
        </w:rPr>
        <w:t>1</w:t>
      </w:r>
      <w:r w:rsidR="00A66315">
        <w:rPr>
          <w:noProof/>
        </w:rPr>
        <w:fldChar w:fldCharType="end"/>
      </w:r>
      <w:r>
        <w:rPr>
          <w:noProof/>
        </w:rPr>
        <w:t xml:space="preserve"> </w:t>
      </w:r>
      <w:r w:rsidRPr="00AD1628">
        <w:rPr>
          <w:noProof/>
        </w:rPr>
        <w:t>http://scienceworld.wolfram.com/physics/images/main-physics.gif</w:t>
      </w:r>
    </w:p>
    <w:p w14:paraId="254A523E" w14:textId="77777777" w:rsidR="00E7640B" w:rsidRDefault="00E7640B" w:rsidP="00E7640B"/>
    <w:p w14:paraId="2F41DFAE" w14:textId="77777777"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14:paraId="0D2ED0CF" w14:textId="77777777" w:rsidR="00E7640B" w:rsidRPr="009C4728" w:rsidRDefault="00E7640B" w:rsidP="00E7640B">
      <w:pPr>
        <w:rPr>
          <w:sz w:val="20"/>
          <w:szCs w:val="20"/>
        </w:rPr>
      </w:pPr>
    </w:p>
    <w:p w14:paraId="580D4A52" w14:textId="77777777" w:rsidR="00E7640B" w:rsidRPr="009C4728" w:rsidRDefault="00E7640B" w:rsidP="00E7640B">
      <w:pPr>
        <w:rPr>
          <w:sz w:val="20"/>
          <w:szCs w:val="20"/>
        </w:rPr>
      </w:pPr>
    </w:p>
    <w:p w14:paraId="10E923AD" w14:textId="77777777" w:rsidR="00E7640B" w:rsidRPr="009C4728" w:rsidRDefault="00E7640B" w:rsidP="00E7640B">
      <w:pPr>
        <w:rPr>
          <w:sz w:val="20"/>
          <w:szCs w:val="20"/>
        </w:rPr>
      </w:pPr>
    </w:p>
    <w:p w14:paraId="5B0A6F4D" w14:textId="77777777" w:rsidR="00E7640B" w:rsidRPr="009C4728" w:rsidRDefault="00E7640B" w:rsidP="00E7640B">
      <w:pPr>
        <w:rPr>
          <w:sz w:val="20"/>
          <w:szCs w:val="20"/>
        </w:rPr>
      </w:pPr>
    </w:p>
    <w:p w14:paraId="3A5CB371" w14:textId="77777777"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115CC10F"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2E67091C"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41D5348A"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67F67300" wp14:editId="74A6B5E4">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B4D62E8"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52D830C7"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4AD41B9B"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3A9CE570" wp14:editId="301ACC09">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14:paraId="4633F6EE"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5294D855"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333C26D9" w14:textId="77777777" w:rsidR="00EF1199" w:rsidRPr="00EF1199" w:rsidRDefault="00A66315"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14:paraId="25AB10E0"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F1240A7" wp14:editId="4A46EFCE">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2EB32423"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297E267D"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67973FBB"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3074DD39"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0E57A9F4" w14:textId="77777777" w:rsidR="00EF1199" w:rsidRDefault="00A66315"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14:paraId="541FABBD"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5888" behindDoc="1" locked="0" layoutInCell="1" allowOverlap="1" wp14:anchorId="1E6A80F6" wp14:editId="76E23003">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5E0C510B"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198DF59B"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7613F048" w14:textId="77777777" w:rsidR="00EF1199" w:rsidRDefault="00A66315"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14:paraId="75F5E41A" w14:textId="77777777"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753CB3A7"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34C4F166"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14:anchorId="5E58CA57" wp14:editId="0F575123">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026DA6E8"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43A8C562" w14:textId="77777777" w:rsidR="003C6DEE" w:rsidRDefault="00A66315"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14:paraId="3CA915CC"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3DB611BF"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0CD38FAD"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2B3B97AC"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28366153"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49407DB3"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4A231FFB"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408EC5DD"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4049756B"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5D2A644F"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3E570DC1" w14:textId="77777777" w:rsidR="001412B6" w:rsidRPr="009C4728" w:rsidRDefault="00A66315"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14:paraId="2CB783E6" w14:textId="77777777"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174BDFC8" w14:textId="77777777"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14:paraId="54D4AB3C"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7DBA03BF" w14:textId="77777777" w:rsidR="001412B6" w:rsidRPr="009C4728" w:rsidRDefault="00A66315"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14:paraId="642EA641"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6CACECCB" w14:textId="77777777" w:rsidR="004A1E16" w:rsidRPr="009C4728" w:rsidRDefault="00A66315"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14:paraId="41051824" w14:textId="77777777"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14:paraId="7B7BE23C" w14:textId="77777777" w:rsidR="004A1E16" w:rsidRPr="009C4728" w:rsidRDefault="00A66315"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14:paraId="5AA30ABC" w14:textId="77777777"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14:paraId="3BDFC0B7" w14:textId="77777777"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14:paraId="11F0EDF9" w14:textId="77777777"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14:paraId="62E6137D" w14:textId="77777777"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2F869ECB"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5A86994D"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14:paraId="78B40AB7" w14:textId="77777777" w:rsidR="00B16C35" w:rsidRPr="009C4728" w:rsidRDefault="00A6631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14:paraId="2E0C1654"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20C15422" w14:textId="77777777" w:rsidR="00B16C35" w:rsidRPr="009C4728" w:rsidRDefault="00A6631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14:paraId="33C557FF"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34CD9B98" w14:textId="77777777" w:rsidR="004D1FC7" w:rsidRPr="009C4728" w:rsidRDefault="00A6631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14:paraId="4ED6D469"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229F90D8" w14:textId="77777777" w:rsidR="00B16C35" w:rsidRPr="009C4728" w:rsidRDefault="00A6631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14:paraId="5E8479FF"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1B490913" w14:textId="77777777" w:rsidR="004D1FC7" w:rsidRPr="009C4728" w:rsidRDefault="00A66315"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14:paraId="5BEDE4C8"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23D063EA" wp14:editId="0C95C454">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506EC66A"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44BEB0B7" w14:textId="77777777" w:rsidR="00F806A0" w:rsidRDefault="00F806A0" w:rsidP="00E03CF5">
      <w:pPr>
        <w:pStyle w:val="Caption"/>
        <w:jc w:val="center"/>
        <w:rPr>
          <w:sz w:val="20"/>
          <w:szCs w:val="20"/>
        </w:rPr>
      </w:pPr>
    </w:p>
    <w:p w14:paraId="628E3F02" w14:textId="77777777" w:rsidR="00F806A0" w:rsidRDefault="00F806A0" w:rsidP="00E03CF5">
      <w:pPr>
        <w:pStyle w:val="Caption"/>
        <w:jc w:val="center"/>
        <w:rPr>
          <w:sz w:val="20"/>
          <w:szCs w:val="20"/>
        </w:rPr>
      </w:pPr>
    </w:p>
    <w:p w14:paraId="06142A77" w14:textId="77777777" w:rsidR="00F806A0" w:rsidRDefault="00F806A0" w:rsidP="00E03CF5">
      <w:pPr>
        <w:pStyle w:val="Caption"/>
        <w:jc w:val="center"/>
        <w:rPr>
          <w:sz w:val="20"/>
          <w:szCs w:val="20"/>
        </w:rPr>
      </w:pPr>
    </w:p>
    <w:p w14:paraId="4EADB893" w14:textId="77777777" w:rsidR="00F806A0" w:rsidRDefault="00F806A0" w:rsidP="00E03CF5">
      <w:pPr>
        <w:pStyle w:val="Caption"/>
        <w:jc w:val="center"/>
        <w:rPr>
          <w:sz w:val="20"/>
          <w:szCs w:val="20"/>
        </w:rPr>
      </w:pPr>
    </w:p>
    <w:p w14:paraId="798EB2B8" w14:textId="77777777" w:rsidR="00F806A0" w:rsidRDefault="00F806A0" w:rsidP="00E03CF5">
      <w:pPr>
        <w:pStyle w:val="Caption"/>
        <w:jc w:val="center"/>
        <w:rPr>
          <w:sz w:val="20"/>
          <w:szCs w:val="20"/>
        </w:rPr>
      </w:pPr>
    </w:p>
    <w:p w14:paraId="726B3C72" w14:textId="77777777" w:rsidR="00F806A0" w:rsidRDefault="00F806A0" w:rsidP="00E03CF5">
      <w:pPr>
        <w:pStyle w:val="Caption"/>
        <w:jc w:val="center"/>
        <w:rPr>
          <w:sz w:val="20"/>
          <w:szCs w:val="20"/>
        </w:rPr>
      </w:pPr>
    </w:p>
    <w:p w14:paraId="16FAC825" w14:textId="77777777"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14:paraId="2DDCE81E" w14:textId="77777777" w:rsidR="00F806A0" w:rsidRDefault="00F806A0" w:rsidP="00C0047D">
      <w:pPr>
        <w:rPr>
          <w:rFonts w:ascii="Calibri" w:hAnsi="Calibri"/>
          <w:b/>
          <w:color w:val="E36C0A" w:themeColor="accent6" w:themeShade="BF"/>
          <w:sz w:val="28"/>
          <w:szCs w:val="20"/>
          <w:u w:val="single"/>
        </w:rPr>
      </w:pPr>
    </w:p>
    <w:p w14:paraId="0EC194FA" w14:textId="77777777"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337CF8A3" w14:textId="77777777"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t>Pre-Knowledge Topics</w:t>
      </w:r>
    </w:p>
    <w:p w14:paraId="5C5B596F" w14:textId="77777777"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14:paraId="3782D775"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6B4FA2FB" w14:textId="77777777" w:rsidTr="006A01B7">
        <w:trPr>
          <w:trHeight w:val="402"/>
        </w:trPr>
        <w:tc>
          <w:tcPr>
            <w:tcW w:w="1592" w:type="dxa"/>
            <w:shd w:val="clear" w:color="auto" w:fill="auto"/>
          </w:tcPr>
          <w:p w14:paraId="31907F11"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0F6787AB"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11CC7275"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606DFAA3" w14:textId="77777777" w:rsidTr="006A01B7">
        <w:trPr>
          <w:trHeight w:val="415"/>
        </w:trPr>
        <w:tc>
          <w:tcPr>
            <w:tcW w:w="1592" w:type="dxa"/>
            <w:shd w:val="clear" w:color="auto" w:fill="auto"/>
          </w:tcPr>
          <w:p w14:paraId="692C650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672CA27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3661C922"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6019679F" w14:textId="77777777" w:rsidTr="006A01B7">
        <w:trPr>
          <w:trHeight w:val="415"/>
        </w:trPr>
        <w:tc>
          <w:tcPr>
            <w:tcW w:w="1592" w:type="dxa"/>
            <w:shd w:val="clear" w:color="auto" w:fill="auto"/>
          </w:tcPr>
          <w:p w14:paraId="76351E8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6EE0D651"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428AC0F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6A85F737" w14:textId="77777777" w:rsidTr="006A01B7">
        <w:trPr>
          <w:trHeight w:val="415"/>
        </w:trPr>
        <w:tc>
          <w:tcPr>
            <w:tcW w:w="1592" w:type="dxa"/>
            <w:shd w:val="clear" w:color="auto" w:fill="auto"/>
          </w:tcPr>
          <w:p w14:paraId="49A918D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772A3D3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2A7BCD7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6B95BECE" w14:textId="77777777" w:rsidTr="006A01B7">
        <w:trPr>
          <w:trHeight w:val="402"/>
        </w:trPr>
        <w:tc>
          <w:tcPr>
            <w:tcW w:w="1592" w:type="dxa"/>
            <w:shd w:val="clear" w:color="auto" w:fill="auto"/>
          </w:tcPr>
          <w:p w14:paraId="3069E08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14:paraId="68D79C4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3293CFC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0A719737" w14:textId="77777777" w:rsidTr="006A01B7">
        <w:trPr>
          <w:trHeight w:val="415"/>
        </w:trPr>
        <w:tc>
          <w:tcPr>
            <w:tcW w:w="1592" w:type="dxa"/>
            <w:shd w:val="clear" w:color="auto" w:fill="auto"/>
          </w:tcPr>
          <w:p w14:paraId="6AC5DEA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43FC2D7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3C685AD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1F3565FB" w14:textId="77777777" w:rsidTr="006A01B7">
        <w:trPr>
          <w:trHeight w:val="415"/>
        </w:trPr>
        <w:tc>
          <w:tcPr>
            <w:tcW w:w="1592" w:type="dxa"/>
            <w:shd w:val="clear" w:color="auto" w:fill="auto"/>
          </w:tcPr>
          <w:p w14:paraId="42C2D9C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482A1F2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12FA164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19694A52" w14:textId="77777777" w:rsidTr="006A01B7">
        <w:trPr>
          <w:trHeight w:val="415"/>
        </w:trPr>
        <w:tc>
          <w:tcPr>
            <w:tcW w:w="1592" w:type="dxa"/>
            <w:shd w:val="clear" w:color="auto" w:fill="auto"/>
          </w:tcPr>
          <w:p w14:paraId="5E960CE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3D79AEA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002EAB2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7754DA05" w14:textId="77777777" w:rsidR="00CB7B50" w:rsidRDefault="00CB7B50" w:rsidP="00C0047D">
      <w:pPr>
        <w:rPr>
          <w:rFonts w:ascii="Calibri" w:hAnsi="Calibri"/>
          <w:sz w:val="20"/>
          <w:szCs w:val="20"/>
        </w:rPr>
      </w:pPr>
    </w:p>
    <w:p w14:paraId="0D3CDCCC" w14:textId="77777777" w:rsidR="00CB7B50" w:rsidRDefault="00CB7B50" w:rsidP="00C0047D">
      <w:pPr>
        <w:rPr>
          <w:rFonts w:ascii="Calibri" w:hAnsi="Calibri"/>
          <w:sz w:val="20"/>
          <w:szCs w:val="20"/>
        </w:rPr>
      </w:pPr>
    </w:p>
    <w:p w14:paraId="72EF4836" w14:textId="77777777" w:rsidR="00CB7B50" w:rsidRDefault="00CB7B50" w:rsidP="00C0047D">
      <w:pPr>
        <w:rPr>
          <w:rFonts w:ascii="Calibri" w:hAnsi="Calibri"/>
          <w:sz w:val="20"/>
          <w:szCs w:val="20"/>
        </w:rPr>
      </w:pPr>
    </w:p>
    <w:p w14:paraId="60B2321B" w14:textId="77777777" w:rsidR="00CB7B50" w:rsidRDefault="00CB7B50" w:rsidP="00C0047D">
      <w:pPr>
        <w:rPr>
          <w:rFonts w:ascii="Calibri" w:hAnsi="Calibri"/>
          <w:sz w:val="20"/>
          <w:szCs w:val="20"/>
        </w:rPr>
      </w:pPr>
    </w:p>
    <w:p w14:paraId="2F3924A1" w14:textId="77777777" w:rsidR="00CB7B50" w:rsidRDefault="00CB7B50" w:rsidP="00C0047D">
      <w:pPr>
        <w:rPr>
          <w:rFonts w:ascii="Calibri" w:hAnsi="Calibri"/>
          <w:sz w:val="20"/>
          <w:szCs w:val="20"/>
        </w:rPr>
      </w:pPr>
    </w:p>
    <w:p w14:paraId="3E3F00C4" w14:textId="77777777" w:rsidR="00CB7B50" w:rsidRDefault="00CB7B50" w:rsidP="00C0047D">
      <w:pPr>
        <w:rPr>
          <w:rFonts w:ascii="Calibri" w:hAnsi="Calibri"/>
          <w:sz w:val="20"/>
          <w:szCs w:val="20"/>
        </w:rPr>
      </w:pPr>
    </w:p>
    <w:p w14:paraId="120D3599" w14:textId="77777777" w:rsidR="00CB7B50" w:rsidRDefault="00CB7B50" w:rsidP="00C0047D">
      <w:pPr>
        <w:rPr>
          <w:rFonts w:ascii="Calibri" w:hAnsi="Calibri"/>
          <w:sz w:val="20"/>
          <w:szCs w:val="20"/>
        </w:rPr>
      </w:pPr>
    </w:p>
    <w:p w14:paraId="1FCDF29F" w14:textId="77777777" w:rsidR="00CB7B50" w:rsidRDefault="00CB7B50" w:rsidP="00C0047D">
      <w:pPr>
        <w:rPr>
          <w:rFonts w:ascii="Calibri" w:hAnsi="Calibri"/>
          <w:sz w:val="20"/>
          <w:szCs w:val="20"/>
        </w:rPr>
      </w:pPr>
    </w:p>
    <w:p w14:paraId="3AE16E8A"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7675E315" w14:textId="77777777" w:rsidTr="006A01B7">
        <w:trPr>
          <w:trHeight w:val="354"/>
        </w:trPr>
        <w:tc>
          <w:tcPr>
            <w:tcW w:w="1978" w:type="dxa"/>
            <w:shd w:val="clear" w:color="auto" w:fill="auto"/>
          </w:tcPr>
          <w:p w14:paraId="755A877C"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2D0C9AB5"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5797D291"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382FCFDD" w14:textId="77777777" w:rsidTr="006A01B7">
        <w:trPr>
          <w:trHeight w:val="260"/>
        </w:trPr>
        <w:tc>
          <w:tcPr>
            <w:tcW w:w="1978" w:type="dxa"/>
            <w:shd w:val="clear" w:color="auto" w:fill="auto"/>
          </w:tcPr>
          <w:p w14:paraId="239597BD"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3CEAF1EC"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1C4FB06C"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03069744" w14:textId="77777777" w:rsidTr="006A01B7">
        <w:trPr>
          <w:trHeight w:val="354"/>
        </w:trPr>
        <w:tc>
          <w:tcPr>
            <w:tcW w:w="1978" w:type="dxa"/>
            <w:shd w:val="clear" w:color="auto" w:fill="auto"/>
          </w:tcPr>
          <w:p w14:paraId="1D4626B5"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2747A3EE"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0268A174"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02EFC869" w14:textId="77777777" w:rsidTr="006A01B7">
        <w:trPr>
          <w:trHeight w:val="343"/>
        </w:trPr>
        <w:tc>
          <w:tcPr>
            <w:tcW w:w="1978" w:type="dxa"/>
            <w:shd w:val="clear" w:color="auto" w:fill="auto"/>
          </w:tcPr>
          <w:p w14:paraId="2EE5C10E"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3F2C0D26"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18013F8D"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5A60606B" w14:textId="77777777" w:rsidTr="006A01B7">
        <w:trPr>
          <w:trHeight w:val="354"/>
        </w:trPr>
        <w:tc>
          <w:tcPr>
            <w:tcW w:w="1978" w:type="dxa"/>
            <w:shd w:val="clear" w:color="auto" w:fill="auto"/>
          </w:tcPr>
          <w:p w14:paraId="43E822DC"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3B8E2D0A"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58629E51"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1F95BD58" w14:textId="77777777" w:rsidTr="006A01B7">
        <w:trPr>
          <w:trHeight w:val="354"/>
        </w:trPr>
        <w:tc>
          <w:tcPr>
            <w:tcW w:w="1978" w:type="dxa"/>
            <w:shd w:val="clear" w:color="auto" w:fill="auto"/>
          </w:tcPr>
          <w:p w14:paraId="3E5FBE4A"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7A13F96B"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6B546439"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49D274D0" w14:textId="77777777" w:rsidTr="006A01B7">
        <w:trPr>
          <w:trHeight w:val="521"/>
        </w:trPr>
        <w:tc>
          <w:tcPr>
            <w:tcW w:w="1978" w:type="dxa"/>
            <w:shd w:val="clear" w:color="auto" w:fill="auto"/>
          </w:tcPr>
          <w:p w14:paraId="4E8D9C54"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29B327AC"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5905AD33"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1DDF1475" w14:textId="77777777" w:rsidTr="006A01B7">
        <w:trPr>
          <w:trHeight w:val="343"/>
        </w:trPr>
        <w:tc>
          <w:tcPr>
            <w:tcW w:w="1978" w:type="dxa"/>
            <w:shd w:val="clear" w:color="auto" w:fill="auto"/>
          </w:tcPr>
          <w:p w14:paraId="29D82FFF"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65B61AB5"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162B8020"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7D55CD16" w14:textId="77777777" w:rsidTr="006A01B7">
        <w:trPr>
          <w:trHeight w:val="164"/>
        </w:trPr>
        <w:tc>
          <w:tcPr>
            <w:tcW w:w="1978" w:type="dxa"/>
            <w:shd w:val="clear" w:color="auto" w:fill="auto"/>
          </w:tcPr>
          <w:p w14:paraId="12209543"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070AED21"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4937D0E5"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4243620C" w14:textId="77777777" w:rsidTr="006A01B7">
        <w:trPr>
          <w:trHeight w:val="354"/>
        </w:trPr>
        <w:tc>
          <w:tcPr>
            <w:tcW w:w="1978" w:type="dxa"/>
            <w:shd w:val="clear" w:color="auto" w:fill="auto"/>
          </w:tcPr>
          <w:p w14:paraId="5FA9B469"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0C7AFDE2"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656A837E"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7F1539E2" w14:textId="77777777" w:rsidTr="006A01B7">
        <w:trPr>
          <w:trHeight w:val="343"/>
        </w:trPr>
        <w:tc>
          <w:tcPr>
            <w:tcW w:w="1978" w:type="dxa"/>
            <w:shd w:val="clear" w:color="auto" w:fill="auto"/>
          </w:tcPr>
          <w:p w14:paraId="2E154811"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017A88A0"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54D80A6F"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25515460" w14:textId="77777777" w:rsidTr="006A01B7">
        <w:trPr>
          <w:trHeight w:val="354"/>
        </w:trPr>
        <w:tc>
          <w:tcPr>
            <w:tcW w:w="1978" w:type="dxa"/>
            <w:shd w:val="clear" w:color="auto" w:fill="auto"/>
          </w:tcPr>
          <w:p w14:paraId="6C5A9E8A"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6B8115AE"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5229B6A9"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1B1E81B4" w14:textId="77777777" w:rsidTr="006A01B7">
        <w:trPr>
          <w:trHeight w:val="354"/>
        </w:trPr>
        <w:tc>
          <w:tcPr>
            <w:tcW w:w="1978" w:type="dxa"/>
            <w:shd w:val="clear" w:color="auto" w:fill="auto"/>
          </w:tcPr>
          <w:p w14:paraId="3C1EBEB1"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028661A6"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785CCC82"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7A51268E" w14:textId="77777777" w:rsidTr="006A01B7">
        <w:trPr>
          <w:trHeight w:val="354"/>
        </w:trPr>
        <w:tc>
          <w:tcPr>
            <w:tcW w:w="1978" w:type="dxa"/>
            <w:shd w:val="clear" w:color="auto" w:fill="auto"/>
          </w:tcPr>
          <w:p w14:paraId="7C62A523"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6F662C3E"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3DBC4288"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16411CE9" w14:textId="77777777" w:rsidR="006A01B7" w:rsidRPr="00AC3800" w:rsidRDefault="006A01B7" w:rsidP="00C0047D">
      <w:pPr>
        <w:rPr>
          <w:rFonts w:ascii="Calibri" w:hAnsi="Calibri"/>
          <w:sz w:val="20"/>
          <w:szCs w:val="20"/>
        </w:rPr>
      </w:pPr>
    </w:p>
    <w:p w14:paraId="5AFECBEB" w14:textId="77777777" w:rsidR="00C0047D" w:rsidRPr="004E68F1" w:rsidRDefault="00C0047D" w:rsidP="00C0047D">
      <w:pPr>
        <w:rPr>
          <w:vanish/>
        </w:rPr>
      </w:pPr>
    </w:p>
    <w:p w14:paraId="7BE1D5D4" w14:textId="77777777" w:rsidR="00C0047D" w:rsidRPr="00AC3800" w:rsidRDefault="00C0047D" w:rsidP="00C0047D">
      <w:pPr>
        <w:rPr>
          <w:rFonts w:ascii="Calibri" w:hAnsi="Calibri"/>
          <w:sz w:val="20"/>
          <w:szCs w:val="20"/>
        </w:rPr>
      </w:pPr>
    </w:p>
    <w:p w14:paraId="21D50F97" w14:textId="77777777" w:rsidR="00C0047D" w:rsidRPr="00AC3800" w:rsidRDefault="00C0047D" w:rsidP="00C0047D">
      <w:pPr>
        <w:rPr>
          <w:rFonts w:ascii="Calibri" w:hAnsi="Calibri"/>
          <w:sz w:val="20"/>
          <w:szCs w:val="20"/>
        </w:rPr>
      </w:pPr>
    </w:p>
    <w:p w14:paraId="05C3EB27" w14:textId="77777777" w:rsidR="00C0047D" w:rsidRPr="00AC3800" w:rsidRDefault="00C0047D" w:rsidP="00C0047D">
      <w:pPr>
        <w:rPr>
          <w:rFonts w:ascii="Calibri" w:hAnsi="Calibri"/>
          <w:sz w:val="20"/>
          <w:szCs w:val="20"/>
        </w:rPr>
      </w:pPr>
    </w:p>
    <w:p w14:paraId="4820DBBC" w14:textId="77777777" w:rsidR="00C0047D" w:rsidRPr="00AC3800" w:rsidRDefault="00C0047D" w:rsidP="00C0047D">
      <w:pPr>
        <w:rPr>
          <w:rFonts w:ascii="Calibri" w:hAnsi="Calibri"/>
          <w:sz w:val="20"/>
          <w:szCs w:val="20"/>
        </w:rPr>
      </w:pPr>
    </w:p>
    <w:p w14:paraId="2F9A875A" w14:textId="77777777" w:rsidR="00C0047D" w:rsidRPr="00AC3800" w:rsidRDefault="00C0047D" w:rsidP="00C0047D">
      <w:pPr>
        <w:rPr>
          <w:rFonts w:ascii="Calibri" w:hAnsi="Calibri"/>
          <w:sz w:val="20"/>
          <w:szCs w:val="20"/>
        </w:rPr>
      </w:pPr>
    </w:p>
    <w:p w14:paraId="5647492E" w14:textId="77777777" w:rsidR="00C0047D" w:rsidRPr="00AC3800" w:rsidRDefault="00C0047D" w:rsidP="00C0047D">
      <w:pPr>
        <w:rPr>
          <w:rFonts w:ascii="Calibri" w:hAnsi="Calibri"/>
          <w:sz w:val="20"/>
          <w:szCs w:val="20"/>
        </w:rPr>
      </w:pPr>
    </w:p>
    <w:p w14:paraId="07CF607A" w14:textId="77777777" w:rsidR="00C0047D" w:rsidRPr="00AC3800" w:rsidRDefault="00C0047D" w:rsidP="00C0047D">
      <w:pPr>
        <w:rPr>
          <w:rFonts w:ascii="Calibri" w:hAnsi="Calibri"/>
          <w:sz w:val="20"/>
          <w:szCs w:val="20"/>
        </w:rPr>
      </w:pPr>
    </w:p>
    <w:p w14:paraId="39B4D7FA" w14:textId="77777777" w:rsidR="00C0047D" w:rsidRPr="00AC3800" w:rsidRDefault="00C0047D" w:rsidP="00C0047D">
      <w:pPr>
        <w:rPr>
          <w:rFonts w:ascii="Calibri" w:hAnsi="Calibri"/>
          <w:sz w:val="20"/>
          <w:szCs w:val="20"/>
        </w:rPr>
      </w:pPr>
    </w:p>
    <w:p w14:paraId="69CE5960" w14:textId="77777777" w:rsidR="00C0047D" w:rsidRPr="00AC3800" w:rsidRDefault="00C0047D" w:rsidP="00C0047D">
      <w:pPr>
        <w:rPr>
          <w:rFonts w:ascii="Calibri" w:hAnsi="Calibri"/>
          <w:sz w:val="20"/>
          <w:szCs w:val="20"/>
        </w:rPr>
      </w:pPr>
    </w:p>
    <w:p w14:paraId="2C47A3A0" w14:textId="77777777" w:rsidR="00C0047D" w:rsidRPr="00AC3800" w:rsidRDefault="00C0047D" w:rsidP="00C0047D">
      <w:pPr>
        <w:rPr>
          <w:rFonts w:ascii="Calibri" w:hAnsi="Calibri"/>
          <w:sz w:val="20"/>
          <w:szCs w:val="20"/>
        </w:rPr>
      </w:pPr>
    </w:p>
    <w:p w14:paraId="535CEC3E" w14:textId="77777777" w:rsidR="00C0047D" w:rsidRPr="00AC3800" w:rsidRDefault="00C0047D" w:rsidP="00C0047D">
      <w:pPr>
        <w:rPr>
          <w:rFonts w:ascii="Calibri" w:hAnsi="Calibri"/>
          <w:sz w:val="20"/>
          <w:szCs w:val="20"/>
        </w:rPr>
      </w:pPr>
    </w:p>
    <w:p w14:paraId="2EDFEC6D" w14:textId="77777777" w:rsidR="00C0047D" w:rsidRPr="00AC3800" w:rsidRDefault="00C0047D" w:rsidP="00C0047D">
      <w:pPr>
        <w:rPr>
          <w:rFonts w:ascii="Calibri" w:hAnsi="Calibri"/>
          <w:sz w:val="20"/>
          <w:szCs w:val="20"/>
        </w:rPr>
      </w:pPr>
    </w:p>
    <w:p w14:paraId="5F7DECA2" w14:textId="77777777" w:rsidR="00C0047D" w:rsidRDefault="00C0047D" w:rsidP="00C0047D">
      <w:pPr>
        <w:rPr>
          <w:rFonts w:ascii="Calibri" w:hAnsi="Calibri"/>
          <w:sz w:val="20"/>
          <w:szCs w:val="20"/>
        </w:rPr>
      </w:pPr>
    </w:p>
    <w:p w14:paraId="7CEBF749" w14:textId="77777777" w:rsidR="00CB7B50" w:rsidRDefault="00CB7B50">
      <w:pPr>
        <w:rPr>
          <w:rFonts w:ascii="Calibri" w:hAnsi="Calibri"/>
          <w:sz w:val="20"/>
          <w:szCs w:val="20"/>
        </w:rPr>
      </w:pPr>
      <w:r>
        <w:rPr>
          <w:rFonts w:ascii="Calibri" w:hAnsi="Calibri"/>
          <w:sz w:val="20"/>
          <w:szCs w:val="20"/>
        </w:rPr>
        <w:br w:type="page"/>
      </w:r>
    </w:p>
    <w:p w14:paraId="037AB611" w14:textId="77777777"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14:paraId="15A7581C"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t xml:space="preserve">        Solve the following:</w:t>
      </w:r>
    </w:p>
    <w:p w14:paraId="4FEBEAE9"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289FC416"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143258DC"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6A87B3BB"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7306F588"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6D06521F"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68968DF"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0089055D"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239F65C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351138F9"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70C38315"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17889DED"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6F1F4E82"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1F13C10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53E0B6F4"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6ED79C2F"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608FA657"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01ED4DC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7CD4334"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6897E40D" w14:textId="77777777" w:rsidR="00C0047D" w:rsidRDefault="00C0047D" w:rsidP="00C0047D">
      <w:pPr>
        <w:rPr>
          <w:rFonts w:ascii="Calibri" w:hAnsi="Calibri"/>
          <w:sz w:val="20"/>
          <w:szCs w:val="20"/>
        </w:rPr>
      </w:pPr>
    </w:p>
    <w:p w14:paraId="2614C678"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60EA88A" w14:textId="77777777" w:rsidR="00542C9F" w:rsidRDefault="00542C9F" w:rsidP="00C0047D">
      <w:pPr>
        <w:rPr>
          <w:rFonts w:ascii="Calibri" w:hAnsi="Calibri"/>
          <w:b/>
          <w:color w:val="E36C0A" w:themeColor="accent6" w:themeShade="BF"/>
          <w:sz w:val="20"/>
          <w:szCs w:val="20"/>
        </w:rPr>
      </w:pPr>
    </w:p>
    <w:p w14:paraId="7B64596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53C77347"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59E4C20"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14:paraId="44DB3F97" w14:textId="77777777" w:rsidR="00C0047D" w:rsidRPr="00AC3800" w:rsidRDefault="00C0047D" w:rsidP="00C0047D">
      <w:pPr>
        <w:rPr>
          <w:rFonts w:ascii="Calibri" w:hAnsi="Calibri"/>
          <w:sz w:val="20"/>
          <w:szCs w:val="20"/>
        </w:rPr>
      </w:pPr>
    </w:p>
    <w:p w14:paraId="2A236723"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2B38770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303BA5DB" w14:textId="77777777" w:rsidR="00C0047D" w:rsidRPr="00AC3800" w:rsidRDefault="00C0047D" w:rsidP="00C0047D">
      <w:pPr>
        <w:spacing w:after="160"/>
        <w:rPr>
          <w:rFonts w:ascii="Calibri" w:hAnsi="Calibri"/>
          <w:sz w:val="20"/>
          <w:szCs w:val="20"/>
        </w:rPr>
      </w:pPr>
    </w:p>
    <w:p w14:paraId="7B56999F"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44506B83" w14:textId="77777777" w:rsidR="00C0047D" w:rsidRPr="00AC3800" w:rsidRDefault="00C0047D" w:rsidP="00C0047D">
      <w:pPr>
        <w:spacing w:after="160"/>
        <w:rPr>
          <w:rFonts w:ascii="Calibri" w:hAnsi="Calibri"/>
          <w:sz w:val="20"/>
          <w:szCs w:val="20"/>
        </w:rPr>
      </w:pPr>
    </w:p>
    <w:p w14:paraId="5C39591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1F1B41F7" w14:textId="77777777" w:rsidR="00C0047D" w:rsidRPr="00AC3800" w:rsidRDefault="00C0047D" w:rsidP="00C0047D">
      <w:pPr>
        <w:spacing w:after="160"/>
        <w:rPr>
          <w:rFonts w:ascii="Calibri" w:hAnsi="Calibri"/>
          <w:sz w:val="20"/>
          <w:szCs w:val="20"/>
        </w:rPr>
      </w:pPr>
    </w:p>
    <w:p w14:paraId="73BE513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673E4C19" w14:textId="77777777" w:rsidR="00C0047D" w:rsidRPr="00AC3800" w:rsidRDefault="00C0047D" w:rsidP="00C0047D">
      <w:pPr>
        <w:spacing w:after="160"/>
        <w:rPr>
          <w:rFonts w:ascii="Calibri" w:hAnsi="Calibri"/>
          <w:sz w:val="20"/>
          <w:szCs w:val="20"/>
        </w:rPr>
      </w:pPr>
    </w:p>
    <w:p w14:paraId="5BFA400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2A768045" w14:textId="77777777" w:rsidR="00C0047D" w:rsidRPr="00AC3800" w:rsidRDefault="00C0047D" w:rsidP="00C0047D">
      <w:pPr>
        <w:spacing w:after="160"/>
        <w:rPr>
          <w:rFonts w:ascii="Calibri" w:hAnsi="Calibri"/>
          <w:sz w:val="20"/>
          <w:szCs w:val="20"/>
        </w:rPr>
      </w:pPr>
    </w:p>
    <w:p w14:paraId="1F238DFE"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320B0238" w14:textId="77777777" w:rsidR="00C0047D" w:rsidRPr="00AC3800" w:rsidRDefault="00C0047D" w:rsidP="00C0047D">
      <w:pPr>
        <w:spacing w:after="160"/>
        <w:rPr>
          <w:rFonts w:ascii="Calibri" w:hAnsi="Calibri"/>
          <w:sz w:val="20"/>
          <w:szCs w:val="20"/>
        </w:rPr>
      </w:pPr>
    </w:p>
    <w:p w14:paraId="6B60F9F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0262F1A5" w14:textId="77777777" w:rsidR="00C0047D" w:rsidRPr="00AC3800" w:rsidRDefault="00C0047D" w:rsidP="00C0047D">
      <w:pPr>
        <w:spacing w:after="160"/>
        <w:rPr>
          <w:rFonts w:ascii="Calibri" w:hAnsi="Calibri"/>
          <w:sz w:val="20"/>
          <w:szCs w:val="20"/>
        </w:rPr>
      </w:pPr>
    </w:p>
    <w:p w14:paraId="28DD0A4E"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42E11121" w14:textId="77777777" w:rsidR="00C0047D" w:rsidRPr="00AC3800" w:rsidRDefault="00C0047D" w:rsidP="00C0047D">
      <w:pPr>
        <w:spacing w:after="160"/>
        <w:rPr>
          <w:rFonts w:ascii="Calibri" w:hAnsi="Calibri"/>
          <w:sz w:val="20"/>
          <w:szCs w:val="20"/>
        </w:rPr>
      </w:pPr>
    </w:p>
    <w:p w14:paraId="4F5AF1B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6EF79AF9" w14:textId="77777777" w:rsidR="00C0047D" w:rsidRPr="00AC3800" w:rsidRDefault="00C0047D" w:rsidP="00C0047D">
      <w:pPr>
        <w:spacing w:after="160"/>
        <w:rPr>
          <w:rFonts w:ascii="Calibri" w:hAnsi="Calibri"/>
          <w:sz w:val="20"/>
          <w:szCs w:val="20"/>
        </w:rPr>
      </w:pPr>
    </w:p>
    <w:p w14:paraId="2C0123B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42C3F4A1" w14:textId="77777777" w:rsidR="00C0047D" w:rsidRPr="00AC3800" w:rsidRDefault="00C0047D" w:rsidP="00C0047D">
      <w:pPr>
        <w:spacing w:after="160"/>
        <w:rPr>
          <w:rFonts w:ascii="Calibri" w:hAnsi="Calibri"/>
          <w:sz w:val="20"/>
          <w:szCs w:val="20"/>
        </w:rPr>
      </w:pPr>
    </w:p>
    <w:p w14:paraId="728C937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160200F1" w14:textId="77777777" w:rsidR="00C0047D" w:rsidRPr="00AC3800" w:rsidRDefault="00C0047D" w:rsidP="00C0047D">
      <w:pPr>
        <w:spacing w:after="160"/>
        <w:rPr>
          <w:rFonts w:ascii="Calibri" w:hAnsi="Calibri"/>
          <w:sz w:val="20"/>
          <w:szCs w:val="20"/>
        </w:rPr>
      </w:pPr>
    </w:p>
    <w:p w14:paraId="65EAE6C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7FA365B5"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3A81CAAA" w14:textId="77777777" w:rsidR="00CB7B50" w:rsidRDefault="00CB7B50">
      <w:pPr>
        <w:rPr>
          <w:rFonts w:ascii="Calibri" w:hAnsi="Calibri"/>
          <w:sz w:val="20"/>
          <w:szCs w:val="20"/>
        </w:rPr>
      </w:pPr>
      <w:r>
        <w:rPr>
          <w:rFonts w:ascii="Calibri" w:hAnsi="Calibri"/>
          <w:sz w:val="20"/>
          <w:szCs w:val="20"/>
        </w:rPr>
        <w:br w:type="page"/>
      </w:r>
    </w:p>
    <w:p w14:paraId="2048A39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Rearranging formulae</w:t>
      </w:r>
    </w:p>
    <w:p w14:paraId="1DB99F4B" w14:textId="77777777"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14:paraId="7520D13E" w14:textId="77777777" w:rsidR="00C0047D" w:rsidRPr="00AC3800" w:rsidRDefault="00A66315"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14:paraId="07081EEE" w14:textId="77777777" w:rsidR="00C0047D" w:rsidRPr="00AC3800" w:rsidRDefault="00A66315"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14:paraId="5D97370C" w14:textId="77777777" w:rsidR="00C0047D" w:rsidRPr="00AC3800" w:rsidRDefault="00C0047D" w:rsidP="00C0047D">
      <w:pPr>
        <w:rPr>
          <w:rFonts w:ascii="Calibri" w:hAnsi="Calibri"/>
          <w:sz w:val="20"/>
          <w:szCs w:val="20"/>
        </w:rPr>
      </w:pPr>
    </w:p>
    <w:p w14:paraId="0D27B61B"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4781EF1E" w14:textId="77777777" w:rsidR="00C0047D" w:rsidRPr="00AC3800" w:rsidRDefault="00C0047D" w:rsidP="00C0047D">
      <w:pPr>
        <w:rPr>
          <w:rFonts w:ascii="Calibri" w:hAnsi="Calibri"/>
          <w:sz w:val="20"/>
          <w:szCs w:val="20"/>
        </w:rPr>
      </w:pPr>
    </w:p>
    <w:p w14:paraId="5EBF2C69"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6717A22A"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10B5264A" w14:textId="77777777" w:rsidR="00C0047D" w:rsidRPr="00AC3800" w:rsidRDefault="00C0047D" w:rsidP="00C0047D">
      <w:pPr>
        <w:spacing w:after="160"/>
        <w:rPr>
          <w:rFonts w:ascii="Calibri" w:hAnsi="Calibri"/>
          <w:sz w:val="20"/>
          <w:szCs w:val="20"/>
        </w:rPr>
      </w:pPr>
    </w:p>
    <w:p w14:paraId="108A901F"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2EC7A152" w14:textId="77777777" w:rsidR="00C0047D" w:rsidRPr="00AC3800" w:rsidRDefault="00C0047D" w:rsidP="00C0047D">
      <w:pPr>
        <w:spacing w:after="160"/>
        <w:rPr>
          <w:rFonts w:ascii="Calibri" w:hAnsi="Calibri"/>
          <w:sz w:val="20"/>
          <w:szCs w:val="20"/>
        </w:rPr>
      </w:pPr>
    </w:p>
    <w:p w14:paraId="3B849923"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68F39F17" w14:textId="77777777" w:rsidR="00C0047D" w:rsidRPr="00AC3800" w:rsidRDefault="00C0047D" w:rsidP="00C0047D">
      <w:pPr>
        <w:spacing w:after="160"/>
        <w:rPr>
          <w:rFonts w:ascii="Calibri" w:hAnsi="Calibri"/>
          <w:sz w:val="20"/>
          <w:szCs w:val="20"/>
        </w:rPr>
      </w:pPr>
    </w:p>
    <w:p w14:paraId="652B2B37"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4425D278" w14:textId="77777777" w:rsidR="00C0047D" w:rsidRPr="00AC3800" w:rsidRDefault="00C0047D" w:rsidP="00C0047D">
      <w:pPr>
        <w:pStyle w:val="ListParagraph"/>
        <w:spacing w:after="160"/>
        <w:rPr>
          <w:rFonts w:ascii="Calibri" w:hAnsi="Calibri"/>
          <w:sz w:val="20"/>
          <w:szCs w:val="20"/>
        </w:rPr>
      </w:pPr>
    </w:p>
    <w:p w14:paraId="7A08183D"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2396C36A" w14:textId="77777777" w:rsidR="00C0047D" w:rsidRPr="00AC3800" w:rsidRDefault="00C0047D" w:rsidP="00C0047D">
      <w:pPr>
        <w:pStyle w:val="ListParagraph"/>
        <w:spacing w:after="160"/>
        <w:rPr>
          <w:rFonts w:ascii="Calibri" w:hAnsi="Calibri"/>
          <w:sz w:val="20"/>
          <w:szCs w:val="20"/>
        </w:rPr>
      </w:pPr>
    </w:p>
    <w:p w14:paraId="69D378AC"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70C93D0B" w14:textId="77777777" w:rsidR="00C0047D" w:rsidRPr="00AC3800" w:rsidRDefault="00C0047D" w:rsidP="00C0047D">
      <w:pPr>
        <w:pStyle w:val="ListParagraph"/>
        <w:spacing w:after="160"/>
        <w:rPr>
          <w:rFonts w:ascii="Calibri" w:hAnsi="Calibri"/>
          <w:sz w:val="20"/>
          <w:szCs w:val="20"/>
        </w:rPr>
      </w:pPr>
    </w:p>
    <w:p w14:paraId="7337B1AD"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3AA81C3B" w14:textId="77777777" w:rsidR="00C0047D" w:rsidRDefault="00C0047D" w:rsidP="00C0047D">
      <w:pPr>
        <w:pStyle w:val="ListParagraph"/>
        <w:spacing w:after="160"/>
        <w:rPr>
          <w:rFonts w:ascii="Calibri" w:hAnsi="Calibri"/>
          <w:sz w:val="20"/>
          <w:szCs w:val="20"/>
        </w:rPr>
      </w:pPr>
    </w:p>
    <w:p w14:paraId="5E4FC9F1"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3602F978" w14:textId="77777777" w:rsidR="00C0047D" w:rsidRDefault="00C0047D" w:rsidP="00C0047D">
      <w:pPr>
        <w:pStyle w:val="ListParagraph"/>
        <w:rPr>
          <w:rFonts w:ascii="Calibri" w:hAnsi="Calibri"/>
          <w:sz w:val="20"/>
          <w:szCs w:val="20"/>
        </w:rPr>
      </w:pPr>
    </w:p>
    <w:p w14:paraId="2B293F0C" w14:textId="77777777" w:rsidR="00C0047D" w:rsidRPr="00AC3800" w:rsidRDefault="00C0047D" w:rsidP="00C0047D">
      <w:pPr>
        <w:spacing w:after="160"/>
        <w:ind w:left="720"/>
        <w:rPr>
          <w:rFonts w:ascii="Calibri" w:hAnsi="Calibri"/>
          <w:sz w:val="20"/>
          <w:szCs w:val="20"/>
        </w:rPr>
      </w:pPr>
    </w:p>
    <w:p w14:paraId="686469A7"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F3611A5"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84FC8F4"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77DCDC3A"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6EF9A7F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Significant figures</w:t>
      </w:r>
    </w:p>
    <w:p w14:paraId="7AAE65C1" w14:textId="77777777" w:rsidR="00C0047D" w:rsidRDefault="00C0047D" w:rsidP="00C0047D">
      <w:pPr>
        <w:rPr>
          <w:rFonts w:ascii="Calibri" w:hAnsi="Calibri"/>
          <w:sz w:val="20"/>
          <w:szCs w:val="20"/>
        </w:rPr>
      </w:pPr>
    </w:p>
    <w:p w14:paraId="0F829D05"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20CE7EB1" w14:textId="77777777" w:rsidR="00C0047D" w:rsidRDefault="00C0047D" w:rsidP="00C0047D">
      <w:pPr>
        <w:rPr>
          <w:rFonts w:ascii="Calibri" w:hAnsi="Calibri"/>
          <w:sz w:val="20"/>
          <w:szCs w:val="20"/>
        </w:rPr>
      </w:pPr>
    </w:p>
    <w:p w14:paraId="2CDF16C8"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0579BF44" w14:textId="77777777" w:rsidR="00C0047D" w:rsidRDefault="00A66315"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14:paraId="2AAB478E" w14:textId="77777777" w:rsidR="00D40350" w:rsidRDefault="00D40350" w:rsidP="00C0047D">
      <w:pPr>
        <w:rPr>
          <w:rFonts w:ascii="Calibri" w:hAnsi="Calibri"/>
          <w:sz w:val="20"/>
          <w:szCs w:val="20"/>
        </w:rPr>
      </w:pPr>
    </w:p>
    <w:p w14:paraId="07E4E0BD"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728E7771"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E892083"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4DB1222C"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1F78D0FF"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78F68666"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248EE700"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1940ACDD"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1346729" w14:textId="77777777" w:rsidR="00C0047D" w:rsidRDefault="00C0047D" w:rsidP="00C0047D">
      <w:pPr>
        <w:ind w:left="709" w:hanging="283"/>
        <w:rPr>
          <w:rFonts w:ascii="Calibri" w:hAnsi="Calibri"/>
          <w:sz w:val="20"/>
          <w:szCs w:val="20"/>
        </w:rPr>
      </w:pPr>
    </w:p>
    <w:p w14:paraId="326677AC"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2009CAEB" w14:textId="77777777" w:rsidR="00C0047D" w:rsidRDefault="00C0047D" w:rsidP="00C0047D">
      <w:pPr>
        <w:ind w:left="709" w:hanging="283"/>
        <w:rPr>
          <w:rFonts w:ascii="Calibri" w:hAnsi="Calibri"/>
          <w:sz w:val="20"/>
          <w:szCs w:val="20"/>
        </w:rPr>
      </w:pPr>
    </w:p>
    <w:p w14:paraId="32BA4D26"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302E71FD"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00D7BFD2"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6FE684A6"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797BB855"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1A5B8D24"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45426616" w14:textId="77777777" w:rsidR="00C0047D" w:rsidRDefault="00C0047D" w:rsidP="00C0047D">
      <w:pPr>
        <w:ind w:left="720"/>
        <w:rPr>
          <w:rFonts w:ascii="Calibri" w:hAnsi="Calibri"/>
          <w:b/>
          <w:sz w:val="20"/>
          <w:szCs w:val="20"/>
        </w:rPr>
      </w:pPr>
    </w:p>
    <w:p w14:paraId="1F5322D3"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536BC168"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Atomic Structure</w:t>
      </w:r>
    </w:p>
    <w:p w14:paraId="67E79AEE"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3B2F88BC" w14:textId="77777777" w:rsidR="00C0047D" w:rsidRPr="00AC3800" w:rsidRDefault="00C0047D" w:rsidP="00C0047D">
      <w:pPr>
        <w:rPr>
          <w:rFonts w:ascii="Calibri" w:hAnsi="Calibri"/>
          <w:sz w:val="20"/>
          <w:szCs w:val="20"/>
        </w:rPr>
      </w:pPr>
    </w:p>
    <w:p w14:paraId="299D59D5"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14:paraId="148C0970" w14:textId="77777777" w:rsidR="00C0047D" w:rsidRPr="00AC3800" w:rsidRDefault="00C0047D" w:rsidP="00C0047D">
      <w:pPr>
        <w:rPr>
          <w:rFonts w:ascii="Calibri" w:hAnsi="Calibri"/>
          <w:sz w:val="20"/>
          <w:szCs w:val="20"/>
        </w:rPr>
      </w:pPr>
    </w:p>
    <w:p w14:paraId="5B52C4FC"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115BD356" w14:textId="77777777" w:rsidR="00C0047D" w:rsidRPr="00AC3800" w:rsidRDefault="00C0047D" w:rsidP="00C0047D">
      <w:pPr>
        <w:rPr>
          <w:rFonts w:ascii="Calibri" w:hAnsi="Calibri"/>
          <w:sz w:val="20"/>
          <w:szCs w:val="20"/>
        </w:rPr>
      </w:pPr>
    </w:p>
    <w:p w14:paraId="0AC75147"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t>Recording Data</w:t>
      </w:r>
    </w:p>
    <w:p w14:paraId="1B85CBC4"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76E6CFCD"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0FBEF51F"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2BCE4D4D" w14:textId="77777777" w:rsidR="00C0047D" w:rsidRPr="00AC3800" w:rsidRDefault="00C0047D" w:rsidP="00C0047D">
      <w:pPr>
        <w:rPr>
          <w:rFonts w:ascii="Calibri" w:hAnsi="Calibri"/>
          <w:sz w:val="20"/>
          <w:szCs w:val="20"/>
        </w:rPr>
      </w:pPr>
    </w:p>
    <w:p w14:paraId="24784ECD"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3673E16B" w14:textId="77777777" w:rsidR="00C0047D" w:rsidRPr="00AC3800" w:rsidRDefault="00C0047D" w:rsidP="00C0047D">
      <w:pPr>
        <w:rPr>
          <w:rFonts w:ascii="Calibri" w:hAnsi="Calibri"/>
          <w:sz w:val="20"/>
          <w:szCs w:val="20"/>
        </w:rPr>
      </w:pPr>
    </w:p>
    <w:p w14:paraId="169BA2A3" w14:textId="77777777" w:rsidR="00C0047D" w:rsidRPr="00AC3800" w:rsidRDefault="00A66315"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14:paraId="6BBAF5BE" w14:textId="77777777" w:rsidR="00C0047D" w:rsidRPr="00AC3800" w:rsidRDefault="00A66315"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14:paraId="7E727281" w14:textId="77777777" w:rsidR="00C0047D" w:rsidRPr="00AC3800" w:rsidRDefault="00A66315"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14:paraId="079FC211" w14:textId="77777777" w:rsidR="00C0047D" w:rsidRPr="00AC3800" w:rsidRDefault="00C0047D" w:rsidP="00C0047D">
      <w:pPr>
        <w:rPr>
          <w:rFonts w:ascii="Calibri" w:hAnsi="Calibri"/>
          <w:sz w:val="20"/>
          <w:szCs w:val="20"/>
        </w:rPr>
      </w:pPr>
    </w:p>
    <w:p w14:paraId="16E4BBC1"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600389B8" w14:textId="77777777" w:rsidR="00C0047D" w:rsidRPr="00AC3800" w:rsidRDefault="00C0047D" w:rsidP="00C0047D">
      <w:pPr>
        <w:rPr>
          <w:rFonts w:ascii="Calibri" w:hAnsi="Calibri"/>
          <w:sz w:val="20"/>
          <w:szCs w:val="20"/>
        </w:rPr>
      </w:pPr>
    </w:p>
    <w:p w14:paraId="02C730F0"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2EAD198A"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407B562D" w14:textId="77777777" w:rsidTr="00D40350">
        <w:tc>
          <w:tcPr>
            <w:tcW w:w="1704" w:type="dxa"/>
            <w:shd w:val="clear" w:color="auto" w:fill="auto"/>
          </w:tcPr>
          <w:p w14:paraId="41B99F5F" w14:textId="77777777" w:rsidR="00C0047D" w:rsidRPr="00AC3800" w:rsidRDefault="00C0047D" w:rsidP="00D40350">
            <w:pPr>
              <w:rPr>
                <w:rFonts w:ascii="Calibri" w:hAnsi="Calibri"/>
                <w:b/>
                <w:sz w:val="20"/>
                <w:szCs w:val="20"/>
              </w:rPr>
            </w:pPr>
          </w:p>
        </w:tc>
        <w:tc>
          <w:tcPr>
            <w:tcW w:w="6818" w:type="dxa"/>
            <w:gridSpan w:val="4"/>
            <w:shd w:val="clear" w:color="auto" w:fill="auto"/>
          </w:tcPr>
          <w:p w14:paraId="0923E0F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2932ADF2" w14:textId="77777777" w:rsidTr="00D40350">
        <w:tc>
          <w:tcPr>
            <w:tcW w:w="1704" w:type="dxa"/>
            <w:shd w:val="clear" w:color="auto" w:fill="auto"/>
          </w:tcPr>
          <w:p w14:paraId="56A5D762"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3344BF0B"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6F61C6C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1514EDC9"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5EF2F1CA"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522E6D5D" w14:textId="77777777" w:rsidTr="00D40350">
        <w:tc>
          <w:tcPr>
            <w:tcW w:w="1704" w:type="dxa"/>
            <w:shd w:val="clear" w:color="auto" w:fill="auto"/>
          </w:tcPr>
          <w:p w14:paraId="1847F568"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1B9E5E1E"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258D5561"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3A1131B8"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40AD449F"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4A638889" w14:textId="77777777" w:rsidTr="00D40350">
        <w:tc>
          <w:tcPr>
            <w:tcW w:w="1704" w:type="dxa"/>
            <w:shd w:val="clear" w:color="auto" w:fill="auto"/>
          </w:tcPr>
          <w:p w14:paraId="5A266E50"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0F62D1A0"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5D10A371"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625B085B"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595C70E3"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647381F8" w14:textId="77777777" w:rsidTr="00D40350">
        <w:tc>
          <w:tcPr>
            <w:tcW w:w="1704" w:type="dxa"/>
            <w:shd w:val="clear" w:color="auto" w:fill="auto"/>
          </w:tcPr>
          <w:p w14:paraId="6779C1F7"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45130489"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05A1D384"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2C3C16F7"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1849DB6C"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37A1E489" w14:textId="77777777" w:rsidTr="00D40350">
        <w:tc>
          <w:tcPr>
            <w:tcW w:w="1704" w:type="dxa"/>
            <w:shd w:val="clear" w:color="auto" w:fill="auto"/>
          </w:tcPr>
          <w:p w14:paraId="3E4DE8BA"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4DE5F50C"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09F6A029"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556AED5B"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02209933"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3772722C" w14:textId="77777777" w:rsidTr="00D40350">
        <w:tc>
          <w:tcPr>
            <w:tcW w:w="1704" w:type="dxa"/>
            <w:shd w:val="clear" w:color="auto" w:fill="auto"/>
          </w:tcPr>
          <w:p w14:paraId="58C93FA6"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3B9BB905"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6015B601"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3BF41F40"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1F5FC0C1"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3D36344C" w14:textId="77777777" w:rsidTr="00D40350">
        <w:tc>
          <w:tcPr>
            <w:tcW w:w="1704" w:type="dxa"/>
            <w:shd w:val="clear" w:color="auto" w:fill="auto"/>
          </w:tcPr>
          <w:p w14:paraId="3C92D574"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6813AA51"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5579C3D6"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3B5ABD7D"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23242899"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6AF9A5A8" w14:textId="77777777" w:rsidTr="00D40350">
        <w:tc>
          <w:tcPr>
            <w:tcW w:w="1704" w:type="dxa"/>
            <w:shd w:val="clear" w:color="auto" w:fill="auto"/>
          </w:tcPr>
          <w:p w14:paraId="638122B8"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6C1DE840"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5263BF4F"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57AF0E71"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71C9EF99"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06551F96" w14:textId="77777777" w:rsidR="00C0047D" w:rsidRPr="00AC3800" w:rsidRDefault="00C0047D" w:rsidP="00C0047D">
      <w:pPr>
        <w:rPr>
          <w:rFonts w:ascii="Calibri" w:hAnsi="Calibri"/>
          <w:sz w:val="20"/>
          <w:szCs w:val="20"/>
        </w:rPr>
      </w:pPr>
    </w:p>
    <w:p w14:paraId="0AA97338" w14:textId="77777777" w:rsidR="00C0047D" w:rsidRDefault="00C0047D" w:rsidP="00C0047D">
      <w:pPr>
        <w:rPr>
          <w:rFonts w:ascii="Calibri" w:hAnsi="Calibri"/>
          <w:b/>
          <w:sz w:val="20"/>
          <w:szCs w:val="20"/>
        </w:rPr>
      </w:pPr>
    </w:p>
    <w:p w14:paraId="21B5E7E3" w14:textId="77777777" w:rsidR="006A4257" w:rsidRPr="00AC3800" w:rsidRDefault="006A4257" w:rsidP="00C0047D">
      <w:pPr>
        <w:rPr>
          <w:rFonts w:ascii="Calibri" w:hAnsi="Calibri"/>
          <w:b/>
          <w:sz w:val="20"/>
          <w:szCs w:val="20"/>
        </w:rPr>
      </w:pPr>
    </w:p>
    <w:p w14:paraId="5A8DC050"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Graphs</w:t>
      </w:r>
    </w:p>
    <w:p w14:paraId="0B179688" w14:textId="77777777" w:rsidR="00C0047D" w:rsidRPr="00AC3800" w:rsidRDefault="00C0047D" w:rsidP="00C0047D">
      <w:pPr>
        <w:rPr>
          <w:rFonts w:ascii="Calibri" w:hAnsi="Calibri"/>
          <w:b/>
          <w:sz w:val="20"/>
          <w:szCs w:val="20"/>
        </w:rPr>
      </w:pPr>
    </w:p>
    <w:p w14:paraId="22F68E3D" w14:textId="77777777"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67BB81CA" w14:textId="77777777" w:rsidR="00C0047D" w:rsidRPr="00AC3800" w:rsidRDefault="00C0047D" w:rsidP="00C0047D">
      <w:pPr>
        <w:rPr>
          <w:rFonts w:ascii="Calibri" w:hAnsi="Calibri"/>
          <w:sz w:val="20"/>
          <w:szCs w:val="20"/>
        </w:rPr>
      </w:pPr>
    </w:p>
    <w:p w14:paraId="1F6F151A"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03893D72"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4306FE54"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7E57B407"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05A276BE" w14:textId="77777777" w:rsidR="003C6DEE" w:rsidRDefault="003C6DEE" w:rsidP="003C6DEE">
      <w:pPr>
        <w:rPr>
          <w:rFonts w:ascii="Calibri" w:hAnsi="Calibri"/>
          <w:sz w:val="20"/>
          <w:szCs w:val="20"/>
        </w:rPr>
      </w:pPr>
    </w:p>
    <w:p w14:paraId="44B216CA"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7F210CF5" w14:textId="77777777" w:rsidR="00C0047D" w:rsidRPr="00AC3800" w:rsidRDefault="00C0047D" w:rsidP="00C0047D">
      <w:pPr>
        <w:rPr>
          <w:rFonts w:ascii="Calibri" w:hAnsi="Calibri"/>
          <w:sz w:val="20"/>
          <w:szCs w:val="20"/>
        </w:rPr>
      </w:pPr>
    </w:p>
    <w:p w14:paraId="31FB2172"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68998675" wp14:editId="64C81C54">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0A3ED16F"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6BF3BCF2" wp14:editId="00A4887A">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26F53996" w14:textId="77777777" w:rsidR="00C0047D" w:rsidRPr="00AC3800" w:rsidRDefault="00C0047D" w:rsidP="00C0047D">
      <w:pPr>
        <w:rPr>
          <w:rFonts w:ascii="Calibri" w:hAnsi="Calibri"/>
          <w:b/>
          <w:sz w:val="20"/>
          <w:szCs w:val="20"/>
        </w:rPr>
      </w:pPr>
    </w:p>
    <w:p w14:paraId="28AEF40E" w14:textId="77777777" w:rsidR="00C0047D" w:rsidRPr="00AC3800" w:rsidRDefault="00C0047D" w:rsidP="00C0047D">
      <w:pPr>
        <w:rPr>
          <w:rFonts w:ascii="Calibri" w:hAnsi="Calibri"/>
          <w:b/>
          <w:sz w:val="20"/>
          <w:szCs w:val="20"/>
        </w:rPr>
      </w:pPr>
    </w:p>
    <w:p w14:paraId="5AD57847" w14:textId="77777777" w:rsidR="00C0047D" w:rsidRDefault="00C0047D" w:rsidP="00C0047D">
      <w:pPr>
        <w:rPr>
          <w:rFonts w:ascii="Calibri" w:hAnsi="Calibri"/>
          <w:b/>
          <w:sz w:val="20"/>
          <w:szCs w:val="20"/>
        </w:rPr>
      </w:pPr>
    </w:p>
    <w:p w14:paraId="4A7428AA" w14:textId="77777777" w:rsidR="003C6DEE" w:rsidRDefault="003C6DEE" w:rsidP="00C0047D">
      <w:pPr>
        <w:rPr>
          <w:rFonts w:ascii="Calibri" w:hAnsi="Calibri"/>
          <w:b/>
          <w:sz w:val="20"/>
          <w:szCs w:val="20"/>
        </w:rPr>
      </w:pPr>
    </w:p>
    <w:p w14:paraId="6548D8AC" w14:textId="77777777" w:rsidR="003C6DEE" w:rsidRDefault="003C6DEE" w:rsidP="00C0047D">
      <w:pPr>
        <w:rPr>
          <w:rFonts w:ascii="Calibri" w:hAnsi="Calibri"/>
          <w:b/>
          <w:sz w:val="20"/>
          <w:szCs w:val="20"/>
        </w:rPr>
      </w:pPr>
    </w:p>
    <w:p w14:paraId="36AD334C" w14:textId="77777777" w:rsidR="00007CD5" w:rsidRDefault="00007CD5">
      <w:pPr>
        <w:rPr>
          <w:rFonts w:ascii="Calibri" w:hAnsi="Calibri"/>
          <w:b/>
          <w:sz w:val="20"/>
          <w:szCs w:val="20"/>
        </w:rPr>
      </w:pPr>
      <w:r>
        <w:rPr>
          <w:rFonts w:ascii="Calibri" w:hAnsi="Calibri"/>
          <w:b/>
          <w:sz w:val="20"/>
          <w:szCs w:val="20"/>
        </w:rPr>
        <w:br w:type="page"/>
      </w:r>
    </w:p>
    <w:p w14:paraId="2D95CB45"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Forces and Motion</w:t>
      </w:r>
    </w:p>
    <w:p w14:paraId="66A3D5AE" w14:textId="77777777"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36495638" w14:textId="77777777" w:rsidR="00C0047D" w:rsidRPr="00AC3800" w:rsidRDefault="00C0047D" w:rsidP="00C0047D">
      <w:pPr>
        <w:rPr>
          <w:rFonts w:ascii="Calibri" w:hAnsi="Calibri"/>
          <w:sz w:val="20"/>
          <w:szCs w:val="20"/>
        </w:rPr>
      </w:pPr>
    </w:p>
    <w:p w14:paraId="367D6C4D" w14:textId="77777777" w:rsidR="00C0047D" w:rsidRDefault="00A66315"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14:paraId="04B0842B" w14:textId="77777777" w:rsidR="00C0047D" w:rsidRDefault="00A66315"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14:paraId="02CB0FF6"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432FF588"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21EB3FD9" w14:textId="77777777" w:rsidR="00C0047D" w:rsidRDefault="00C0047D" w:rsidP="00C0047D">
      <w:pPr>
        <w:rPr>
          <w:rFonts w:ascii="Calibri" w:hAnsi="Calibri"/>
          <w:sz w:val="20"/>
          <w:szCs w:val="20"/>
        </w:rPr>
      </w:pPr>
    </w:p>
    <w:p w14:paraId="58FD1F5A" w14:textId="77777777" w:rsidR="00C0047D" w:rsidRPr="00AC3800" w:rsidRDefault="00C0047D" w:rsidP="00C0047D">
      <w:pPr>
        <w:rPr>
          <w:rFonts w:ascii="Calibri" w:hAnsi="Calibri"/>
          <w:sz w:val="20"/>
          <w:szCs w:val="20"/>
        </w:rPr>
      </w:pPr>
    </w:p>
    <w:p w14:paraId="01A8B064" w14:textId="77777777" w:rsidR="00C0047D" w:rsidRPr="00AC3800" w:rsidRDefault="00C0047D" w:rsidP="00C0047D">
      <w:pPr>
        <w:rPr>
          <w:rFonts w:ascii="Calibri" w:hAnsi="Calibri"/>
          <w:sz w:val="20"/>
          <w:szCs w:val="20"/>
        </w:rPr>
      </w:pPr>
    </w:p>
    <w:p w14:paraId="3F83A6FF" w14:textId="77777777" w:rsidR="00C0047D" w:rsidRPr="00AC3800" w:rsidRDefault="00C0047D" w:rsidP="00C0047D">
      <w:pPr>
        <w:rPr>
          <w:rFonts w:ascii="Calibri" w:hAnsi="Calibri"/>
          <w:sz w:val="20"/>
          <w:szCs w:val="20"/>
        </w:rPr>
      </w:pPr>
    </w:p>
    <w:p w14:paraId="38AA6718" w14:textId="77777777" w:rsidR="00C0047D" w:rsidRPr="00AC3800" w:rsidRDefault="00C0047D" w:rsidP="00C0047D">
      <w:pPr>
        <w:rPr>
          <w:rFonts w:ascii="Calibri" w:hAnsi="Calibri"/>
          <w:sz w:val="20"/>
          <w:szCs w:val="20"/>
        </w:rPr>
      </w:pPr>
    </w:p>
    <w:p w14:paraId="7C41DC95" w14:textId="77777777" w:rsidR="00C0047D" w:rsidRPr="00AC3800" w:rsidRDefault="00C0047D" w:rsidP="00C0047D">
      <w:pPr>
        <w:rPr>
          <w:rFonts w:ascii="Calibri" w:hAnsi="Calibri"/>
          <w:sz w:val="20"/>
          <w:szCs w:val="20"/>
        </w:rPr>
      </w:pPr>
    </w:p>
    <w:p w14:paraId="05B82A4E" w14:textId="77777777" w:rsidR="00C0047D" w:rsidRPr="00AC3800" w:rsidRDefault="00C0047D" w:rsidP="00C0047D">
      <w:pPr>
        <w:rPr>
          <w:rFonts w:ascii="Calibri" w:hAnsi="Calibri"/>
          <w:sz w:val="20"/>
          <w:szCs w:val="20"/>
        </w:rPr>
      </w:pPr>
    </w:p>
    <w:p w14:paraId="053BB4A7" w14:textId="77777777" w:rsidR="00C0047D" w:rsidRPr="00AC3800" w:rsidRDefault="00C0047D" w:rsidP="00C0047D">
      <w:pPr>
        <w:rPr>
          <w:rFonts w:ascii="Calibri" w:hAnsi="Calibri"/>
          <w:sz w:val="20"/>
          <w:szCs w:val="20"/>
        </w:rPr>
      </w:pPr>
    </w:p>
    <w:p w14:paraId="5E8E14A0" w14:textId="77777777" w:rsidR="00C0047D" w:rsidRPr="00AC3800" w:rsidRDefault="00C0047D" w:rsidP="00C0047D">
      <w:pPr>
        <w:rPr>
          <w:rFonts w:ascii="Calibri" w:hAnsi="Calibri"/>
          <w:sz w:val="20"/>
          <w:szCs w:val="20"/>
        </w:rPr>
      </w:pPr>
    </w:p>
    <w:p w14:paraId="0BBA338B" w14:textId="77777777" w:rsidR="00C0047D" w:rsidRPr="00AC3800" w:rsidRDefault="00C0047D" w:rsidP="00C0047D">
      <w:pPr>
        <w:rPr>
          <w:rFonts w:ascii="Calibri" w:hAnsi="Calibri"/>
          <w:sz w:val="20"/>
          <w:szCs w:val="20"/>
        </w:rPr>
      </w:pPr>
    </w:p>
    <w:p w14:paraId="015800D1" w14:textId="77777777" w:rsidR="00C0047D" w:rsidRPr="00AC3800" w:rsidRDefault="00C0047D" w:rsidP="00C0047D">
      <w:pPr>
        <w:rPr>
          <w:rFonts w:ascii="Calibri" w:hAnsi="Calibri"/>
          <w:sz w:val="20"/>
          <w:szCs w:val="20"/>
        </w:rPr>
      </w:pPr>
    </w:p>
    <w:p w14:paraId="2823F093" w14:textId="77777777" w:rsidR="00C0047D" w:rsidRPr="00AC3800" w:rsidRDefault="00C0047D" w:rsidP="00C0047D">
      <w:pPr>
        <w:rPr>
          <w:rFonts w:ascii="Calibri" w:hAnsi="Calibri"/>
          <w:sz w:val="20"/>
          <w:szCs w:val="20"/>
        </w:rPr>
      </w:pPr>
    </w:p>
    <w:p w14:paraId="05D0F60C"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t>Electricity</w:t>
      </w:r>
    </w:p>
    <w:p w14:paraId="3C7BE3A5"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77D8F263" w14:textId="77777777" w:rsidR="00C0047D" w:rsidRPr="00AC3800" w:rsidRDefault="00C0047D" w:rsidP="00C0047D">
      <w:pPr>
        <w:rPr>
          <w:rFonts w:ascii="Calibri" w:hAnsi="Calibri"/>
          <w:b/>
          <w:sz w:val="20"/>
          <w:szCs w:val="20"/>
        </w:rPr>
      </w:pPr>
    </w:p>
    <w:p w14:paraId="58D7C663" w14:textId="77777777" w:rsidR="00C0047D" w:rsidRDefault="00A66315"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14:paraId="68E298B5" w14:textId="77777777" w:rsidR="00C0047D" w:rsidRDefault="00A66315"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14:paraId="5809424D" w14:textId="77777777" w:rsidR="00C0047D" w:rsidRPr="00AC3800" w:rsidRDefault="00C0047D" w:rsidP="00C0047D">
      <w:pPr>
        <w:rPr>
          <w:rFonts w:ascii="Calibri" w:hAnsi="Calibri"/>
          <w:sz w:val="20"/>
          <w:szCs w:val="20"/>
        </w:rPr>
      </w:pPr>
    </w:p>
    <w:p w14:paraId="7641690C"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43146DD6" wp14:editId="01C68975">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3893FCDC" wp14:editId="205855F9">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14:paraId="4667F2D6" w14:textId="77777777" w:rsidR="00C0047D" w:rsidRPr="00AC3800" w:rsidRDefault="00C0047D" w:rsidP="00C0047D">
      <w:pPr>
        <w:rPr>
          <w:rFonts w:ascii="Calibri" w:hAnsi="Calibri"/>
          <w:sz w:val="20"/>
          <w:szCs w:val="20"/>
        </w:rPr>
      </w:pPr>
    </w:p>
    <w:p w14:paraId="1CDBD0CA" w14:textId="77777777" w:rsidR="00C0047D" w:rsidRPr="00AC3800" w:rsidRDefault="00C0047D" w:rsidP="00C0047D">
      <w:pPr>
        <w:rPr>
          <w:rFonts w:ascii="Calibri" w:hAnsi="Calibri"/>
          <w:sz w:val="20"/>
          <w:szCs w:val="20"/>
        </w:rPr>
      </w:pPr>
    </w:p>
    <w:p w14:paraId="37E58F14" w14:textId="77777777" w:rsidR="00C0047D" w:rsidRPr="00AC3800" w:rsidRDefault="00C0047D" w:rsidP="00C0047D">
      <w:pPr>
        <w:rPr>
          <w:rFonts w:ascii="Calibri" w:hAnsi="Calibri"/>
          <w:sz w:val="20"/>
          <w:szCs w:val="20"/>
        </w:rPr>
      </w:pPr>
    </w:p>
    <w:p w14:paraId="7CAEC6DB" w14:textId="77777777" w:rsidR="00C0047D" w:rsidRPr="00AC3800" w:rsidRDefault="00C0047D" w:rsidP="00C0047D">
      <w:pPr>
        <w:rPr>
          <w:rFonts w:ascii="Calibri" w:hAnsi="Calibri"/>
          <w:sz w:val="20"/>
          <w:szCs w:val="20"/>
        </w:rPr>
      </w:pPr>
    </w:p>
    <w:p w14:paraId="580FC288" w14:textId="77777777" w:rsidR="00C0047D" w:rsidRPr="00AC3800" w:rsidRDefault="00C0047D" w:rsidP="00C0047D">
      <w:pPr>
        <w:rPr>
          <w:rFonts w:ascii="Calibri" w:hAnsi="Calibri"/>
          <w:sz w:val="20"/>
          <w:szCs w:val="20"/>
        </w:rPr>
      </w:pPr>
    </w:p>
    <w:p w14:paraId="6FA6C8B9" w14:textId="77777777" w:rsidR="00C0047D" w:rsidRPr="00AC3800" w:rsidRDefault="00C0047D" w:rsidP="00C0047D">
      <w:pPr>
        <w:rPr>
          <w:rFonts w:ascii="Calibri" w:hAnsi="Calibri"/>
          <w:sz w:val="20"/>
          <w:szCs w:val="20"/>
        </w:rPr>
      </w:pPr>
    </w:p>
    <w:p w14:paraId="6C6F61EE" w14:textId="77777777" w:rsidR="00C0047D" w:rsidRPr="00AC3800" w:rsidRDefault="00C0047D" w:rsidP="00C0047D">
      <w:pPr>
        <w:rPr>
          <w:rFonts w:ascii="Calibri" w:hAnsi="Calibri"/>
          <w:sz w:val="20"/>
          <w:szCs w:val="20"/>
        </w:rPr>
      </w:pPr>
    </w:p>
    <w:p w14:paraId="080CEA11" w14:textId="77777777" w:rsidR="00C0047D" w:rsidRPr="00AC3800" w:rsidRDefault="00C0047D" w:rsidP="00C0047D">
      <w:pPr>
        <w:rPr>
          <w:rFonts w:ascii="Calibri" w:hAnsi="Calibri"/>
          <w:sz w:val="20"/>
          <w:szCs w:val="20"/>
        </w:rPr>
      </w:pPr>
    </w:p>
    <w:p w14:paraId="727C325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21A50FB9" w14:textId="77777777" w:rsidR="00C0047D" w:rsidRPr="00AC3800" w:rsidRDefault="00C0047D" w:rsidP="00C0047D">
      <w:pPr>
        <w:rPr>
          <w:rFonts w:ascii="Calibri" w:hAnsi="Calibri"/>
          <w:sz w:val="20"/>
          <w:szCs w:val="20"/>
        </w:rPr>
      </w:pPr>
    </w:p>
    <w:p w14:paraId="54590273"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75BFD23C"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77E6F7F6" wp14:editId="72C395A5">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14:anchorId="5450CFC1" wp14:editId="3B3EFFD9">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14:paraId="5AF14D8B" w14:textId="77777777" w:rsidR="00C0047D" w:rsidRPr="00AC3800" w:rsidRDefault="00C0047D" w:rsidP="00C0047D">
      <w:pPr>
        <w:rPr>
          <w:rFonts w:ascii="Calibri" w:hAnsi="Calibri"/>
          <w:sz w:val="20"/>
          <w:szCs w:val="20"/>
        </w:rPr>
      </w:pPr>
    </w:p>
    <w:p w14:paraId="7638B02C" w14:textId="77777777" w:rsidR="00C0047D" w:rsidRPr="00AC3800" w:rsidRDefault="00C0047D" w:rsidP="00C0047D">
      <w:pPr>
        <w:rPr>
          <w:rFonts w:ascii="Calibri" w:hAnsi="Calibri"/>
          <w:sz w:val="20"/>
          <w:szCs w:val="20"/>
        </w:rPr>
      </w:pPr>
    </w:p>
    <w:p w14:paraId="77CB90A7" w14:textId="77777777" w:rsidR="00C0047D" w:rsidRPr="00AC3800" w:rsidRDefault="00C0047D" w:rsidP="00C0047D">
      <w:pPr>
        <w:rPr>
          <w:rFonts w:ascii="Calibri" w:hAnsi="Calibri"/>
          <w:sz w:val="20"/>
          <w:szCs w:val="20"/>
        </w:rPr>
      </w:pPr>
    </w:p>
    <w:p w14:paraId="57793C7F" w14:textId="77777777" w:rsidR="00C0047D" w:rsidRPr="00AC3800" w:rsidRDefault="00C0047D" w:rsidP="00C0047D">
      <w:pPr>
        <w:rPr>
          <w:rFonts w:ascii="Calibri" w:hAnsi="Calibri"/>
          <w:sz w:val="20"/>
          <w:szCs w:val="20"/>
        </w:rPr>
      </w:pPr>
    </w:p>
    <w:p w14:paraId="6112A848" w14:textId="77777777" w:rsidR="00C0047D" w:rsidRPr="00AC3800" w:rsidRDefault="00C0047D" w:rsidP="00C0047D">
      <w:pPr>
        <w:rPr>
          <w:rFonts w:ascii="Calibri" w:hAnsi="Calibri"/>
          <w:sz w:val="20"/>
          <w:szCs w:val="20"/>
        </w:rPr>
      </w:pPr>
    </w:p>
    <w:p w14:paraId="23CEAB53" w14:textId="77777777" w:rsidR="00C0047D" w:rsidRPr="00AC3800" w:rsidRDefault="00C0047D" w:rsidP="00C0047D">
      <w:pPr>
        <w:rPr>
          <w:rFonts w:ascii="Calibri" w:hAnsi="Calibri"/>
          <w:sz w:val="20"/>
          <w:szCs w:val="20"/>
        </w:rPr>
      </w:pPr>
    </w:p>
    <w:p w14:paraId="4A8F4879" w14:textId="77777777" w:rsidR="00C0047D" w:rsidRPr="00AC3800" w:rsidRDefault="00C0047D" w:rsidP="00C0047D">
      <w:pPr>
        <w:rPr>
          <w:rFonts w:ascii="Calibri" w:hAnsi="Calibri"/>
          <w:sz w:val="20"/>
          <w:szCs w:val="20"/>
        </w:rPr>
      </w:pPr>
    </w:p>
    <w:p w14:paraId="75DC2212" w14:textId="77777777" w:rsidR="00C0047D" w:rsidRDefault="00C0047D" w:rsidP="00C0047D">
      <w:pPr>
        <w:rPr>
          <w:rFonts w:ascii="Calibri" w:hAnsi="Calibri"/>
          <w:sz w:val="20"/>
          <w:szCs w:val="20"/>
        </w:rPr>
      </w:pPr>
    </w:p>
    <w:p w14:paraId="1913FDC2" w14:textId="77777777" w:rsidR="00D40350" w:rsidRPr="00AC3800" w:rsidRDefault="00D40350" w:rsidP="00C0047D">
      <w:pPr>
        <w:rPr>
          <w:rFonts w:ascii="Calibri" w:hAnsi="Calibri"/>
          <w:sz w:val="20"/>
          <w:szCs w:val="20"/>
        </w:rPr>
      </w:pPr>
    </w:p>
    <w:p w14:paraId="2EFAC0A3"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t>Waves</w:t>
      </w:r>
    </w:p>
    <w:p w14:paraId="64BCF9CA"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40C7ACA6"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47373638" w14:textId="77777777" w:rsidR="00C0047D" w:rsidRDefault="00A66315"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14:paraId="2C27DAFC" w14:textId="77777777" w:rsidR="00C0047D" w:rsidRDefault="00A66315"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14:paraId="1008CAD2" w14:textId="77777777" w:rsidR="00C0047D" w:rsidRDefault="00A66315"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14:paraId="3C598287" w14:textId="77777777" w:rsidR="00C0047D" w:rsidRDefault="00C0047D" w:rsidP="00C0047D">
      <w:pPr>
        <w:rPr>
          <w:rFonts w:ascii="Calibri" w:hAnsi="Calibri"/>
          <w:sz w:val="20"/>
          <w:szCs w:val="20"/>
        </w:rPr>
      </w:pPr>
    </w:p>
    <w:p w14:paraId="50F13D46"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51C8842A" w14:textId="77777777" w:rsidR="00C0047D" w:rsidRDefault="00C0047D" w:rsidP="00C0047D">
      <w:pPr>
        <w:rPr>
          <w:rFonts w:ascii="Calibri" w:hAnsi="Calibri"/>
          <w:sz w:val="20"/>
          <w:szCs w:val="20"/>
        </w:rPr>
      </w:pPr>
    </w:p>
    <w:p w14:paraId="14832204"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05BCB65E" w14:textId="77777777" w:rsidR="00C0047D" w:rsidRPr="00AC3800" w:rsidRDefault="00C0047D" w:rsidP="00C0047D">
      <w:pPr>
        <w:rPr>
          <w:rFonts w:ascii="Calibri" w:hAnsi="Calibri"/>
          <w:sz w:val="20"/>
          <w:szCs w:val="20"/>
        </w:rPr>
      </w:pPr>
    </w:p>
    <w:p w14:paraId="33ACEF7E"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0C6C8939" w14:textId="77777777" w:rsidR="00C0047D" w:rsidRPr="00AC3800" w:rsidRDefault="00C0047D" w:rsidP="00C0047D">
      <w:pPr>
        <w:rPr>
          <w:rFonts w:ascii="Calibri" w:hAnsi="Calibri"/>
          <w:sz w:val="20"/>
          <w:szCs w:val="20"/>
        </w:rPr>
      </w:pPr>
    </w:p>
    <w:p w14:paraId="3AD8F805" w14:textId="77777777"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14:paraId="30AFA704" w14:textId="77777777"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14:paraId="5DA71E11"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14:paraId="6F39554E"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14:paraId="058A7718"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14:paraId="2C077A9C"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14:paraId="35F77090"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14:paraId="70A61F7F"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14:paraId="30134D83"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14:paraId="6F917686"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14:paraId="3A7CEE03"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14:paraId="65C3C254"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14:paraId="2202F72B" w14:textId="77777777" w:rsidR="00C0047D" w:rsidRPr="00AC3800" w:rsidRDefault="00C0047D" w:rsidP="00C0047D">
      <w:pPr>
        <w:rPr>
          <w:rFonts w:ascii="Calibri" w:hAnsi="Calibri"/>
          <w:sz w:val="20"/>
          <w:szCs w:val="20"/>
        </w:rPr>
      </w:pPr>
    </w:p>
    <w:p w14:paraId="66D1009D" w14:textId="77777777" w:rsidR="00C0047D" w:rsidRPr="009F710E" w:rsidRDefault="00C0047D" w:rsidP="00C0047D">
      <w:pPr>
        <w:rPr>
          <w:rFonts w:ascii="Calibri" w:hAnsi="Calibri"/>
          <w:sz w:val="20"/>
          <w:szCs w:val="20"/>
        </w:rPr>
      </w:pPr>
      <w:r w:rsidRPr="00D40350">
        <w:rPr>
          <w:rFonts w:ascii="Calibri" w:hAnsi="Calibri"/>
          <w:b/>
          <w:sz w:val="20"/>
          <w:szCs w:val="20"/>
        </w:rPr>
        <w:t>Standard Form:</w:t>
      </w:r>
    </w:p>
    <w:p w14:paraId="7B1178A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14:paraId="684D7A0C"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14:paraId="7F501C29"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14:paraId="3F55502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14:paraId="46EF9F96"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14:paraId="71CA0DAA"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14:paraId="6F7B1A3B"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14:paraId="60AA43CA"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14:paraId="7EF78E0C"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14:paraId="7A11514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14:paraId="0566FDDD"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14:paraId="5B25B344"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14:paraId="505B2972" w14:textId="77777777" w:rsidR="00D40350" w:rsidRDefault="00D40350" w:rsidP="00C0047D">
      <w:pPr>
        <w:rPr>
          <w:rFonts w:ascii="Calibri" w:hAnsi="Calibri"/>
          <w:b/>
          <w:sz w:val="20"/>
          <w:szCs w:val="20"/>
        </w:rPr>
      </w:pPr>
    </w:p>
    <w:p w14:paraId="5451C9E9" w14:textId="77777777"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14:paraId="60BBE521"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14:paraId="23521C00"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14:paraId="2008ECE4"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14:paraId="1174A5D9"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14:paraId="430B2017"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14:paraId="1CDAFD48"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14:paraId="18336E5A"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14:paraId="081D3935" w14:textId="77777777"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14:paraId="642856CE" w14:textId="77777777" w:rsidR="00C0047D" w:rsidRDefault="00C0047D" w:rsidP="00C0047D">
      <w:pPr>
        <w:rPr>
          <w:rFonts w:ascii="Calibri" w:hAnsi="Calibri"/>
          <w:color w:val="FF0000"/>
          <w:sz w:val="20"/>
          <w:szCs w:val="20"/>
        </w:rPr>
      </w:pPr>
    </w:p>
    <w:p w14:paraId="7A9711A5" w14:textId="77777777" w:rsidR="00D40350" w:rsidRDefault="00D40350" w:rsidP="00C0047D">
      <w:pPr>
        <w:rPr>
          <w:rFonts w:ascii="Calibri" w:hAnsi="Calibri"/>
          <w:color w:val="FF0000"/>
          <w:sz w:val="20"/>
          <w:szCs w:val="20"/>
        </w:rPr>
      </w:pPr>
    </w:p>
    <w:p w14:paraId="108CEDF7" w14:textId="77777777" w:rsidR="00D40350" w:rsidRDefault="00D40350" w:rsidP="00C0047D">
      <w:pPr>
        <w:rPr>
          <w:rFonts w:ascii="Calibri" w:hAnsi="Calibri"/>
          <w:color w:val="FF0000"/>
          <w:sz w:val="20"/>
          <w:szCs w:val="20"/>
        </w:rPr>
      </w:pPr>
    </w:p>
    <w:p w14:paraId="0991DC80" w14:textId="77777777" w:rsidR="00D40350" w:rsidRDefault="00D40350" w:rsidP="00C0047D">
      <w:pPr>
        <w:rPr>
          <w:rFonts w:ascii="Calibri" w:hAnsi="Calibri"/>
          <w:color w:val="FF0000"/>
          <w:sz w:val="20"/>
          <w:szCs w:val="20"/>
        </w:rPr>
      </w:pPr>
    </w:p>
    <w:p w14:paraId="3BC4BDB8" w14:textId="77777777" w:rsidR="00D40350" w:rsidRDefault="00D40350" w:rsidP="00C0047D">
      <w:pPr>
        <w:rPr>
          <w:rFonts w:ascii="Calibri" w:hAnsi="Calibri"/>
          <w:color w:val="FF0000"/>
          <w:sz w:val="20"/>
          <w:szCs w:val="20"/>
        </w:rPr>
      </w:pPr>
    </w:p>
    <w:p w14:paraId="05AEFD8F" w14:textId="77777777" w:rsidR="00C0047D" w:rsidRDefault="00C0047D" w:rsidP="00C0047D">
      <w:pPr>
        <w:rPr>
          <w:rFonts w:ascii="Calibri" w:hAnsi="Calibri"/>
          <w:b/>
          <w:sz w:val="20"/>
          <w:szCs w:val="20"/>
        </w:rPr>
      </w:pPr>
      <w:r w:rsidRPr="00DA408B">
        <w:rPr>
          <w:rFonts w:ascii="Calibri" w:hAnsi="Calibri"/>
          <w:b/>
          <w:sz w:val="20"/>
          <w:szCs w:val="20"/>
        </w:rPr>
        <w:t>Significant figures</w:t>
      </w:r>
    </w:p>
    <w:p w14:paraId="254215E4"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14:paraId="734E957B"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14:paraId="28C97EBB"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14:paraId="550F86E7"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14:paraId="4FB723E2"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14:paraId="3FE87862"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14:paraId="545F14ED"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14:paraId="5EB2B352"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14:paraId="089627DC"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14:paraId="0383D8F3"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14:paraId="74269454" w14:textId="77777777" w:rsidR="00C0047D" w:rsidRPr="00FF44F3" w:rsidRDefault="00C0047D" w:rsidP="00C0047D">
      <w:pPr>
        <w:rPr>
          <w:rFonts w:ascii="Calibri" w:hAnsi="Calibri"/>
          <w:color w:val="FF0000"/>
          <w:sz w:val="20"/>
          <w:szCs w:val="20"/>
        </w:rPr>
      </w:pPr>
    </w:p>
    <w:p w14:paraId="0715413F" w14:textId="77777777" w:rsidR="00C0047D" w:rsidRPr="00AC3800" w:rsidRDefault="00C0047D" w:rsidP="00C0047D">
      <w:pPr>
        <w:rPr>
          <w:rFonts w:ascii="Calibri" w:hAnsi="Calibri"/>
          <w:sz w:val="20"/>
          <w:szCs w:val="20"/>
        </w:rPr>
      </w:pPr>
    </w:p>
    <w:p w14:paraId="5574C28F" w14:textId="77777777" w:rsidR="00C0047D" w:rsidRPr="00D40350" w:rsidRDefault="00C0047D" w:rsidP="00C0047D">
      <w:pPr>
        <w:rPr>
          <w:rFonts w:ascii="Calibri" w:hAnsi="Calibri"/>
          <w:b/>
          <w:sz w:val="20"/>
          <w:szCs w:val="20"/>
        </w:rPr>
      </w:pPr>
      <w:r w:rsidRPr="00D40350">
        <w:rPr>
          <w:rFonts w:ascii="Calibri" w:hAnsi="Calibri"/>
          <w:b/>
          <w:sz w:val="20"/>
          <w:szCs w:val="20"/>
        </w:rPr>
        <w:t>Atomic Structure</w:t>
      </w:r>
    </w:p>
    <w:p w14:paraId="7B58DC62"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14:paraId="1B0BA626"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14:paraId="28F1ADBD"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14:paraId="5AA2EC6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14:paraId="3753DC7F"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14:paraId="273ECD01"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14:paraId="2F4B632D"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14:paraId="7A287795"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14:paraId="7D807ED8"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14:paraId="458F1E14"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14:paraId="1E81B79D"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14:paraId="716DCD69"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14:paraId="1C6E2B02"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14:paraId="4974BAED"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14:paraId="1E33EFB7"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14:paraId="497FFC3F"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14:paraId="4DFCE2A4" w14:textId="77777777" w:rsidR="00C0047D" w:rsidRPr="00AC3800" w:rsidRDefault="00C0047D" w:rsidP="00C0047D">
      <w:pPr>
        <w:rPr>
          <w:rFonts w:ascii="Calibri" w:hAnsi="Calibri"/>
          <w:sz w:val="20"/>
          <w:szCs w:val="20"/>
        </w:rPr>
      </w:pPr>
    </w:p>
    <w:p w14:paraId="798F7AAD" w14:textId="77777777" w:rsidR="00C0047D" w:rsidRPr="00AC3800" w:rsidRDefault="00C0047D" w:rsidP="00C0047D">
      <w:pPr>
        <w:rPr>
          <w:rFonts w:ascii="Calibri" w:hAnsi="Calibri"/>
          <w:sz w:val="20"/>
          <w:szCs w:val="20"/>
        </w:rPr>
      </w:pPr>
    </w:p>
    <w:p w14:paraId="10623B88" w14:textId="77777777" w:rsidR="00B6458B" w:rsidRDefault="00B6458B" w:rsidP="00C0047D">
      <w:pPr>
        <w:rPr>
          <w:rFonts w:ascii="Calibri" w:hAnsi="Calibri"/>
          <w:sz w:val="20"/>
          <w:szCs w:val="20"/>
        </w:rPr>
      </w:pPr>
    </w:p>
    <w:p w14:paraId="23928D7A" w14:textId="77777777" w:rsidR="00C0047D" w:rsidRPr="00B6458B" w:rsidRDefault="00C0047D" w:rsidP="00C0047D">
      <w:pPr>
        <w:rPr>
          <w:rFonts w:ascii="Calibri" w:hAnsi="Calibri"/>
          <w:b/>
          <w:sz w:val="20"/>
          <w:szCs w:val="20"/>
        </w:rPr>
      </w:pPr>
      <w:r w:rsidRPr="00B6458B">
        <w:rPr>
          <w:rFonts w:ascii="Calibri" w:hAnsi="Calibri"/>
          <w:b/>
          <w:sz w:val="20"/>
          <w:szCs w:val="20"/>
        </w:rPr>
        <w:t>Recording data</w:t>
      </w:r>
    </w:p>
    <w:p w14:paraId="484A3638"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14:paraId="620EE553"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14:paraId="708078F7"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14:paraId="0BAD9771"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14:paraId="1D977955"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14:paraId="57167CF5" w14:textId="77777777" w:rsidR="00C0047D" w:rsidRPr="00B6458B" w:rsidRDefault="00C0047D" w:rsidP="00C0047D">
      <w:pPr>
        <w:rPr>
          <w:rFonts w:ascii="Calibri" w:hAnsi="Calibri"/>
          <w:b/>
          <w:sz w:val="20"/>
          <w:szCs w:val="20"/>
        </w:rPr>
      </w:pPr>
      <w:r w:rsidRPr="00B6458B">
        <w:rPr>
          <w:rFonts w:ascii="Calibri" w:hAnsi="Calibri"/>
          <w:b/>
          <w:sz w:val="20"/>
          <w:szCs w:val="20"/>
        </w:rPr>
        <w:t>Graphs</w:t>
      </w:r>
    </w:p>
    <w:p w14:paraId="14C49CFF"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14:paraId="55C79BE2"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14:paraId="65B3FE3F"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14:paraId="452DAC39" w14:textId="77777777"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14:paraId="0434F1C9"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14:paraId="7E2C4EC8"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14:paraId="04D759A7" w14:textId="77777777"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14:paraId="54970D0B"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14:paraId="41DC53BC"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14:paraId="3C852CFD" w14:textId="77777777"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14:paraId="5C1BA9A5" w14:textId="77777777" w:rsidR="00C0047D" w:rsidRPr="00B6458B" w:rsidRDefault="00C0047D" w:rsidP="00C0047D">
      <w:pPr>
        <w:rPr>
          <w:rFonts w:ascii="Calibri" w:hAnsi="Calibri"/>
          <w:b/>
          <w:sz w:val="20"/>
          <w:szCs w:val="20"/>
        </w:rPr>
      </w:pPr>
      <w:r w:rsidRPr="00B6458B">
        <w:rPr>
          <w:rFonts w:ascii="Calibri" w:hAnsi="Calibri"/>
          <w:b/>
          <w:sz w:val="20"/>
          <w:szCs w:val="20"/>
        </w:rPr>
        <w:t>Forces and motion</w:t>
      </w:r>
    </w:p>
    <w:p w14:paraId="2C480093" w14:textId="77777777"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14:paraId="614AD4E0" w14:textId="77777777" w:rsidR="00C0047D" w:rsidRPr="00B6458B" w:rsidRDefault="00C0047D" w:rsidP="00C0047D">
      <w:pPr>
        <w:rPr>
          <w:rFonts w:ascii="Calibri" w:hAnsi="Calibri"/>
          <w:b/>
          <w:sz w:val="20"/>
          <w:szCs w:val="20"/>
        </w:rPr>
      </w:pPr>
      <w:r w:rsidRPr="00B6458B">
        <w:rPr>
          <w:rFonts w:ascii="Calibri" w:hAnsi="Calibri"/>
          <w:b/>
          <w:sz w:val="20"/>
          <w:szCs w:val="20"/>
        </w:rPr>
        <w:t>Electricity</w:t>
      </w:r>
    </w:p>
    <w:p w14:paraId="0ED58E8A"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14:paraId="31C9EC98"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14:paraId="2A86605B" w14:textId="77777777" w:rsidR="00C0047D" w:rsidRDefault="00C0047D" w:rsidP="00C0047D">
      <w:pPr>
        <w:rPr>
          <w:rFonts w:ascii="Calibri" w:hAnsi="Calibri"/>
          <w:color w:val="FF0000"/>
          <w:sz w:val="20"/>
          <w:szCs w:val="20"/>
        </w:rPr>
      </w:pPr>
      <w:r>
        <w:rPr>
          <w:rFonts w:ascii="Calibri" w:hAnsi="Calibri"/>
          <w:color w:val="FF0000"/>
          <w:sz w:val="20"/>
          <w:szCs w:val="20"/>
        </w:rPr>
        <w:t>2) Series: 3V, 3V, Parallel: 6V 6V</w:t>
      </w:r>
    </w:p>
    <w:p w14:paraId="002B546F" w14:textId="77777777" w:rsidR="00C0047D" w:rsidRDefault="00C0047D" w:rsidP="00C0047D">
      <w:pPr>
        <w:rPr>
          <w:rFonts w:ascii="Calibri" w:hAnsi="Calibri"/>
          <w:sz w:val="20"/>
          <w:szCs w:val="20"/>
        </w:rPr>
      </w:pPr>
    </w:p>
    <w:p w14:paraId="1952E3D8" w14:textId="77777777" w:rsidR="00C0047D" w:rsidRDefault="00C0047D" w:rsidP="00C0047D">
      <w:pPr>
        <w:rPr>
          <w:rFonts w:ascii="Calibri" w:hAnsi="Calibri"/>
          <w:sz w:val="20"/>
          <w:szCs w:val="20"/>
        </w:rPr>
      </w:pPr>
    </w:p>
    <w:p w14:paraId="1BFB8DD2" w14:textId="77777777" w:rsidR="00C0047D" w:rsidRDefault="00C0047D" w:rsidP="00C0047D">
      <w:pPr>
        <w:rPr>
          <w:rFonts w:ascii="Calibri" w:hAnsi="Calibri"/>
          <w:sz w:val="20"/>
          <w:szCs w:val="20"/>
        </w:rPr>
      </w:pPr>
    </w:p>
    <w:p w14:paraId="1C7C638D" w14:textId="77777777" w:rsidR="00B6458B" w:rsidRDefault="00B6458B" w:rsidP="00C0047D">
      <w:pPr>
        <w:rPr>
          <w:rFonts w:ascii="Calibri" w:hAnsi="Calibri"/>
          <w:sz w:val="20"/>
          <w:szCs w:val="20"/>
        </w:rPr>
      </w:pPr>
    </w:p>
    <w:p w14:paraId="6B03CEFE" w14:textId="77777777" w:rsidR="00C0047D" w:rsidRDefault="00C0047D" w:rsidP="00C0047D">
      <w:pPr>
        <w:rPr>
          <w:rFonts w:ascii="Calibri" w:hAnsi="Calibri"/>
          <w:sz w:val="20"/>
          <w:szCs w:val="20"/>
        </w:rPr>
      </w:pPr>
    </w:p>
    <w:p w14:paraId="0C28DE03" w14:textId="77777777" w:rsidR="00C0047D" w:rsidRPr="00B6458B" w:rsidRDefault="00C0047D" w:rsidP="00C0047D">
      <w:pPr>
        <w:rPr>
          <w:rFonts w:ascii="Calibri" w:hAnsi="Calibri"/>
          <w:b/>
          <w:sz w:val="20"/>
          <w:szCs w:val="20"/>
        </w:rPr>
      </w:pPr>
      <w:r w:rsidRPr="00B6458B">
        <w:rPr>
          <w:rFonts w:ascii="Calibri" w:hAnsi="Calibri"/>
          <w:b/>
          <w:sz w:val="20"/>
          <w:szCs w:val="20"/>
        </w:rPr>
        <w:t>Waves</w:t>
      </w:r>
    </w:p>
    <w:p w14:paraId="16D9D6C2" w14:textId="77777777" w:rsidR="00C0047D" w:rsidRDefault="00C0047D" w:rsidP="00C0047D">
      <w:pPr>
        <w:rPr>
          <w:rFonts w:ascii="Calibri" w:hAnsi="Calibri"/>
          <w:sz w:val="20"/>
          <w:szCs w:val="20"/>
        </w:rPr>
      </w:pPr>
    </w:p>
    <w:p w14:paraId="3E1096C2" w14:textId="77777777"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14:anchorId="7AE9EE69" wp14:editId="7B6C3664">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14:paraId="1D7478DB" w14:textId="77777777" w:rsidR="00C0047D" w:rsidRDefault="00C0047D" w:rsidP="00C0047D">
      <w:pPr>
        <w:rPr>
          <w:rFonts w:ascii="Calibri" w:hAnsi="Calibri"/>
          <w:sz w:val="20"/>
          <w:szCs w:val="20"/>
        </w:rPr>
      </w:pPr>
    </w:p>
    <w:p w14:paraId="184D1E03" w14:textId="77777777"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14:paraId="61851242" w14:textId="77777777" w:rsidR="00C0047D" w:rsidRDefault="00C0047D" w:rsidP="00C0047D">
      <w:pPr>
        <w:rPr>
          <w:rFonts w:ascii="Calibri" w:hAnsi="Calibri"/>
          <w:color w:val="FF0000"/>
          <w:sz w:val="20"/>
          <w:szCs w:val="20"/>
        </w:rPr>
      </w:pPr>
    </w:p>
    <w:p w14:paraId="491A5E85" w14:textId="77777777" w:rsidR="00C0047D" w:rsidRDefault="00C0047D" w:rsidP="00C0047D">
      <w:pPr>
        <w:rPr>
          <w:rFonts w:ascii="Calibri" w:hAnsi="Calibri"/>
          <w:color w:val="FF0000"/>
          <w:sz w:val="20"/>
          <w:szCs w:val="20"/>
        </w:rPr>
      </w:pPr>
    </w:p>
    <w:p w14:paraId="13A8E76A" w14:textId="77777777"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016F8B19" wp14:editId="2F37FFCC">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14:paraId="51C291D7" w14:textId="77777777" w:rsidR="00C0047D" w:rsidRPr="00AC3800" w:rsidRDefault="00C0047D" w:rsidP="00C0047D">
      <w:pPr>
        <w:rPr>
          <w:rFonts w:ascii="Calibri" w:hAnsi="Calibri"/>
          <w:sz w:val="20"/>
          <w:szCs w:val="20"/>
        </w:rPr>
      </w:pPr>
      <w:r>
        <w:rPr>
          <w:rFonts w:ascii="Calibri" w:hAnsi="Calibri"/>
          <w:color w:val="FF0000"/>
          <w:sz w:val="20"/>
          <w:szCs w:val="20"/>
        </w:rPr>
        <w:t>.</w:t>
      </w:r>
    </w:p>
    <w:p w14:paraId="3061D81F"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34ACF022"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69851E24"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32E24A75"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2E4F3C41"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0C7439C"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677981C6"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B747B6C"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EAFA6B0"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39AA094"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E0F244F"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5F0BCAC"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6F82E162"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0B0D50B6"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8DDFD02" w14:textId="77777777"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t>Ideas for Day Trips</w:t>
      </w:r>
    </w:p>
    <w:p w14:paraId="173FF39F" w14:textId="77777777"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14:paraId="0B71CF97"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14:paraId="28358982"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14:paraId="28E8F5CD"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14:paraId="0C2A8E72" w14:textId="77777777"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14:paraId="57A75E24"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14:paraId="4AD363CB" w14:textId="77777777"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14:paraId="2AA83EFC"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14:paraId="13851407"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14:paraId="735E1925" w14:textId="77777777"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14:paraId="7BF7A104"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7" w:history="1">
        <w:r w:rsidRPr="00CF698B">
          <w:rPr>
            <w:rStyle w:val="Hyperlink"/>
            <w:rFonts w:asciiTheme="minorHAnsi" w:hAnsiTheme="minorHAnsi" w:cs="Arial"/>
            <w:b w:val="0"/>
            <w:sz w:val="20"/>
            <w:szCs w:val="20"/>
          </w:rPr>
          <w:t>http://www.explainthatstuff.com/rollercoasters.html</w:t>
        </w:r>
      </w:hyperlink>
    </w:p>
    <w:p w14:paraId="65E90AF7"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14:paraId="385690F4"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14:paraId="6C03B7B4"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14:paraId="65AB7723" w14:textId="77777777"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14:paraId="7E067891"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14:paraId="594C405F"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D4E535A"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20E0918B"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623C3FE9"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C6CB33F" w14:textId="77777777"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31255D6A"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017D8A12"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482690DB" w14:textId="77777777"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14:paraId="0A9003DF"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51F12693"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11DEDA52" w14:textId="77777777" w:rsidTr="00E03CF5">
        <w:tc>
          <w:tcPr>
            <w:tcW w:w="1413" w:type="dxa"/>
          </w:tcPr>
          <w:p w14:paraId="2B61C7D2"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613B84C6"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436196B1"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471D3E45" w14:textId="77777777" w:rsidTr="00E03CF5">
        <w:tc>
          <w:tcPr>
            <w:tcW w:w="1413" w:type="dxa"/>
          </w:tcPr>
          <w:p w14:paraId="2D6A4359"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60A672B7"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6C8BB7F6"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72A5115F" w14:textId="77777777" w:rsidTr="00E03CF5">
        <w:tc>
          <w:tcPr>
            <w:tcW w:w="1413" w:type="dxa"/>
          </w:tcPr>
          <w:p w14:paraId="47EAB81B"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12A5B1E3"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79A60F47"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69E3FF18" w14:textId="77777777" w:rsidTr="00E03CF5">
        <w:tc>
          <w:tcPr>
            <w:tcW w:w="1413" w:type="dxa"/>
          </w:tcPr>
          <w:p w14:paraId="41987002"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100DD85E"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7E32473E"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0E162052" w14:textId="77777777" w:rsidTr="00E03CF5">
        <w:tc>
          <w:tcPr>
            <w:tcW w:w="1413" w:type="dxa"/>
          </w:tcPr>
          <w:p w14:paraId="6ABE395F"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1EABE2CE"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4328C4E3"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19F40B63" w14:textId="77777777" w:rsidTr="00E03CF5">
        <w:tc>
          <w:tcPr>
            <w:tcW w:w="1413" w:type="dxa"/>
          </w:tcPr>
          <w:p w14:paraId="01E293D4"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6C4DDBAB"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01F11D0C"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35AB3664" w14:textId="77777777" w:rsidTr="00E03CF5">
        <w:tc>
          <w:tcPr>
            <w:tcW w:w="1413" w:type="dxa"/>
          </w:tcPr>
          <w:p w14:paraId="42658705"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4BF9A22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42CFB6F9"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7A97D78D" w14:textId="77777777" w:rsidTr="00E03CF5">
        <w:tc>
          <w:tcPr>
            <w:tcW w:w="1413" w:type="dxa"/>
          </w:tcPr>
          <w:p w14:paraId="04525C32"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66A790AD"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456624A0"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39BB3C6E" w14:textId="77777777" w:rsidTr="00E03CF5">
        <w:tc>
          <w:tcPr>
            <w:tcW w:w="1413" w:type="dxa"/>
          </w:tcPr>
          <w:p w14:paraId="2E353CBA"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4B6772D4"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5AACFEE3"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64C73931" w14:textId="77777777" w:rsidTr="00E03CF5">
        <w:tc>
          <w:tcPr>
            <w:tcW w:w="1413" w:type="dxa"/>
          </w:tcPr>
          <w:p w14:paraId="5F0A2C5D"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2454D4E9"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6578C26A"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6535BB0B" w14:textId="77777777" w:rsidTr="001B47CF">
        <w:tc>
          <w:tcPr>
            <w:tcW w:w="7366" w:type="dxa"/>
            <w:gridSpan w:val="2"/>
            <w:tcBorders>
              <w:left w:val="nil"/>
              <w:bottom w:val="nil"/>
            </w:tcBorders>
          </w:tcPr>
          <w:p w14:paraId="49EA0117"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3138A599"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59557461"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3E5E8FD8"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4CC12CCE"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9E0C4C9"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EEA26B7"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67DC1032" w14:textId="77777777"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2F8A760D" w14:textId="77777777" w:rsidTr="00F00021">
        <w:tc>
          <w:tcPr>
            <w:tcW w:w="2777" w:type="dxa"/>
          </w:tcPr>
          <w:p w14:paraId="00664694"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6EAE4B45"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390E30A8" w14:textId="77777777" w:rsidTr="00F00021">
        <w:tc>
          <w:tcPr>
            <w:tcW w:w="2777" w:type="dxa"/>
          </w:tcPr>
          <w:p w14:paraId="6DDFACC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38F5641B"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508A7396" w14:textId="77777777" w:rsidTr="00F00021">
        <w:tc>
          <w:tcPr>
            <w:tcW w:w="2777" w:type="dxa"/>
          </w:tcPr>
          <w:p w14:paraId="706D767E"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14:paraId="3267BB55"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59DDC720" w14:textId="77777777" w:rsidTr="00F00021">
        <w:tc>
          <w:tcPr>
            <w:tcW w:w="2777" w:type="dxa"/>
          </w:tcPr>
          <w:p w14:paraId="6A8114C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750848CD"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14:paraId="3186C59E" w14:textId="77777777" w:rsidTr="00F00021">
        <w:tc>
          <w:tcPr>
            <w:tcW w:w="2777" w:type="dxa"/>
          </w:tcPr>
          <w:p w14:paraId="2C2CEAC5"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523760BB"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14:paraId="1A581684"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406490CF"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6D141A48"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37412821"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59AD4A16"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68000E7F"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65391C8A"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5B08C461"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7A62ACCE"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368C466F"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3E76E3DF"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7210A9CA"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044EAB0A"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59044D76"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151C95DD"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04AE0BA4"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24014994"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607072AE" w14:textId="77777777" w:rsidR="004C7346" w:rsidRPr="009C4728" w:rsidRDefault="00A66315"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54EC54BA"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097B4368"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58D5AC78"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18466092"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5EF386DF"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3F89FDF1"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2BDFD3BA"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44CA63DB"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2365A7DF"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DE5CB4A"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43B48EFA"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0DDF666"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5E4257E8"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7E5C2DF2"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499B"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749B9AF1"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941560"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1C04C73D"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277F810F"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315BA55C"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23E38B6C"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6B686F45"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20819D62"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3B22E153"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186E8B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0F9AFDF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480DB0C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5043265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5B86F4E8"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42B0172"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40E3598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6CEDF464"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7FC59F8E"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5695D0B3"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36E5EE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1C3B3F4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27F7303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51020C1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517EBC5F"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C744BC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248BE89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26668D6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474C344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18E9CFAF"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60D58EA"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4918B8A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5471195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11E4FDD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5CD12C1D"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5F962F92"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1FABE87B"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21027480"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763C26B7"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7CA640F9"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11179276"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505A7209"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59264" behindDoc="1" locked="0" layoutInCell="1" allowOverlap="1" wp14:anchorId="125CF40E" wp14:editId="130B6BE2">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38D5B3D0"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796005A8"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5E8BA" w14:textId="77777777" w:rsidR="009C4728" w:rsidRPr="009C4728" w:rsidRDefault="009C4728" w:rsidP="009C4728">
      <w:pPr>
        <w:jc w:val="right"/>
        <w:rPr>
          <w:sz w:val="20"/>
          <w:szCs w:val="20"/>
        </w:rPr>
      </w:pPr>
      <w:r>
        <w:rPr>
          <w:sz w:val="20"/>
          <w:szCs w:val="20"/>
        </w:rPr>
        <w:t>[6]</w:t>
      </w:r>
    </w:p>
    <w:p w14:paraId="0A7E1A97" w14:textId="77777777" w:rsidR="00892054" w:rsidRDefault="00892054" w:rsidP="009C4728">
      <w:pPr>
        <w:rPr>
          <w:sz w:val="20"/>
          <w:szCs w:val="20"/>
        </w:rPr>
      </w:pPr>
    </w:p>
    <w:p w14:paraId="22CEBF71" w14:textId="77777777" w:rsidR="00892054" w:rsidRDefault="00892054" w:rsidP="009C4728">
      <w:pPr>
        <w:rPr>
          <w:sz w:val="20"/>
          <w:szCs w:val="20"/>
        </w:rPr>
      </w:pPr>
    </w:p>
    <w:p w14:paraId="70930872" w14:textId="77777777" w:rsidR="00892054" w:rsidRDefault="00892054" w:rsidP="009C4728">
      <w:pPr>
        <w:rPr>
          <w:sz w:val="20"/>
          <w:szCs w:val="20"/>
        </w:rPr>
      </w:pPr>
    </w:p>
    <w:p w14:paraId="53B7F8AC" w14:textId="77777777" w:rsidR="009C4728" w:rsidRDefault="009C4728" w:rsidP="009C4728">
      <w:pPr>
        <w:rPr>
          <w:sz w:val="20"/>
          <w:szCs w:val="20"/>
        </w:rPr>
      </w:pPr>
      <w:r w:rsidRPr="009C4728">
        <w:rPr>
          <w:sz w:val="20"/>
          <w:szCs w:val="20"/>
        </w:rPr>
        <w:t>b) Calculate the distance travelled whilst at the second terminal velocity.</w:t>
      </w:r>
    </w:p>
    <w:p w14:paraId="53CBB0AE" w14:textId="77777777" w:rsidR="00C44FF6" w:rsidRDefault="00C44FF6" w:rsidP="00C44FF6">
      <w:pPr>
        <w:rPr>
          <w:sz w:val="20"/>
          <w:szCs w:val="20"/>
        </w:rPr>
      </w:pPr>
    </w:p>
    <w:p w14:paraId="4845E704" w14:textId="77777777" w:rsidR="00892054" w:rsidRDefault="00892054" w:rsidP="00C44FF6">
      <w:pPr>
        <w:rPr>
          <w:sz w:val="20"/>
          <w:szCs w:val="20"/>
        </w:rPr>
      </w:pPr>
    </w:p>
    <w:p w14:paraId="3CBC5C32" w14:textId="77777777" w:rsidR="009C4728" w:rsidRPr="00C44FF6" w:rsidRDefault="009C4728" w:rsidP="009C4728">
      <w:pPr>
        <w:jc w:val="right"/>
        <w:rPr>
          <w:b/>
          <w:sz w:val="20"/>
          <w:szCs w:val="20"/>
        </w:rPr>
      </w:pPr>
      <w:r w:rsidRPr="00C44FF6">
        <w:rPr>
          <w:b/>
          <w:sz w:val="20"/>
          <w:szCs w:val="20"/>
        </w:rPr>
        <w:t>[2]</w:t>
      </w:r>
    </w:p>
    <w:p w14:paraId="2129B88B"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58995FD2" w14:textId="77777777" w:rsidR="009C4728" w:rsidRDefault="009C4728" w:rsidP="00C44FF6">
      <w:pPr>
        <w:jc w:val="center"/>
        <w:rPr>
          <w:sz w:val="20"/>
          <w:szCs w:val="20"/>
        </w:rPr>
      </w:pPr>
    </w:p>
    <w:p w14:paraId="0EFDE564" w14:textId="77777777" w:rsidR="00892054" w:rsidRPr="009C4728" w:rsidRDefault="00892054" w:rsidP="00C44FF6">
      <w:pPr>
        <w:jc w:val="center"/>
        <w:rPr>
          <w:sz w:val="20"/>
          <w:szCs w:val="20"/>
        </w:rPr>
      </w:pPr>
    </w:p>
    <w:p w14:paraId="3D55E899" w14:textId="77777777" w:rsidR="00E1219C" w:rsidRPr="00C44FF6" w:rsidRDefault="00E1219C" w:rsidP="00E1219C">
      <w:pPr>
        <w:jc w:val="right"/>
        <w:rPr>
          <w:b/>
          <w:sz w:val="20"/>
          <w:szCs w:val="20"/>
        </w:rPr>
      </w:pPr>
      <w:r w:rsidRPr="00C44FF6">
        <w:rPr>
          <w:b/>
          <w:sz w:val="20"/>
          <w:szCs w:val="20"/>
        </w:rPr>
        <w:t>[2]</w:t>
      </w:r>
    </w:p>
    <w:p w14:paraId="23C9030F"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7187293E"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694624B6"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42FB3741"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3A8389FC"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63516C6D"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45B9704F"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14:paraId="761650F3"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38366E11" wp14:editId="1B2963C6">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512C7AB4"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326C321E"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7BCB83DC"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498E7C64"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7A46F0B3"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0E8D0435"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52E71E6C"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1DE559C8" wp14:editId="02B1FFA3">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078705C8"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61F57663"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20CB9EAA"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3E92AC69"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1BED0B05"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6FCC6E3E"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10AE3FE8"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07D652AB"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442E241E"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392C5D01"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75F8BB7D"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623D993A"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702C38C8" w14:textId="77777777"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14:paraId="6B8B5461" w14:textId="77777777"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5B30F3AA" w14:textId="77777777" w:rsidR="007F6A8B" w:rsidRDefault="007F6A8B" w:rsidP="007F6A8B">
      <w:pPr>
        <w:pStyle w:val="NoSpacing"/>
        <w:rPr>
          <w:b/>
          <w:color w:val="FF0000"/>
          <w:sz w:val="28"/>
        </w:rPr>
      </w:pPr>
    </w:p>
    <w:p w14:paraId="0000A64A" w14:textId="77777777" w:rsidR="007F6A8B" w:rsidRDefault="007F6A8B" w:rsidP="007F6A8B">
      <w:pPr>
        <w:pStyle w:val="NoSpacing"/>
        <w:rPr>
          <w:b/>
          <w:color w:val="FF0000"/>
          <w:sz w:val="28"/>
        </w:rPr>
      </w:pPr>
    </w:p>
    <w:p w14:paraId="33F81D15" w14:textId="77777777" w:rsidR="006A4257" w:rsidRDefault="006A4257">
      <w:pPr>
        <w:rPr>
          <w:b/>
          <w:color w:val="FF0000"/>
          <w:sz w:val="28"/>
        </w:rPr>
      </w:pPr>
      <w:r>
        <w:rPr>
          <w:b/>
          <w:color w:val="FF0000"/>
          <w:sz w:val="28"/>
        </w:rPr>
        <w:br w:type="page"/>
      </w:r>
    </w:p>
    <w:p w14:paraId="50806AF2" w14:textId="77777777" w:rsidR="007F6A8B" w:rsidRPr="00D40350" w:rsidRDefault="007F6A8B" w:rsidP="007F6A8B">
      <w:pPr>
        <w:pStyle w:val="NoSpacing"/>
        <w:rPr>
          <w:b/>
          <w:color w:val="FF0000"/>
          <w:sz w:val="28"/>
        </w:rPr>
      </w:pPr>
      <w:r w:rsidRPr="00D40350">
        <w:rPr>
          <w:b/>
          <w:color w:val="FF0000"/>
          <w:sz w:val="28"/>
        </w:rPr>
        <w:t>A Level Physics Baseline Assessment SUGGEST MARKSCHEME</w:t>
      </w:r>
    </w:p>
    <w:p w14:paraId="6993B601"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14:paraId="62BA3A60" w14:textId="77777777"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14:paraId="585A3EDB" w14:textId="77777777" w:rsidTr="00A2587B">
        <w:tc>
          <w:tcPr>
            <w:tcW w:w="2777" w:type="dxa"/>
          </w:tcPr>
          <w:p w14:paraId="1D5E51F0"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14:paraId="467A2E97"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14:paraId="70087566" w14:textId="77777777" w:rsidTr="00A2587B">
        <w:tc>
          <w:tcPr>
            <w:tcW w:w="2777" w:type="dxa"/>
          </w:tcPr>
          <w:p w14:paraId="192A35E5"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03625FF9"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14:paraId="16FE46D3" w14:textId="77777777" w:rsidTr="00A2587B">
        <w:tc>
          <w:tcPr>
            <w:tcW w:w="2777" w:type="dxa"/>
          </w:tcPr>
          <w:p w14:paraId="0F8CAEC3"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14:paraId="2319271D"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14:paraId="177DC172" w14:textId="77777777" w:rsidTr="00A2587B">
        <w:tc>
          <w:tcPr>
            <w:tcW w:w="2777" w:type="dxa"/>
          </w:tcPr>
          <w:p w14:paraId="33EFC47A"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10513C2A" w14:textId="77777777"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14:paraId="62023821" w14:textId="77777777" w:rsidTr="00A2587B">
        <w:tc>
          <w:tcPr>
            <w:tcW w:w="2777" w:type="dxa"/>
          </w:tcPr>
          <w:p w14:paraId="4E72F001" w14:textId="77777777"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2A6E3C0B" w14:textId="77777777"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14:paraId="0A30246E"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73F24CA6"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31738174" w14:textId="77777777"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14:paraId="373A1070"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14:paraId="49957599"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14:paraId="05CD516B"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14:paraId="30B91963"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480FC88D" w14:textId="77777777"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208D9E0B" w14:textId="77777777"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73F4D725" w14:textId="77777777"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14:paraId="12EEADC4" w14:textId="77777777"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698CED7A" w14:textId="77777777"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14:paraId="5E7F40C7"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s.f. </w:t>
      </w:r>
      <w:r w:rsidRPr="00B6458B">
        <w:rPr>
          <w:rFonts w:asciiTheme="minorHAnsi" w:hAnsiTheme="minorHAnsi" w:cs="Arial"/>
          <w:b w:val="0"/>
          <w:color w:val="111111"/>
          <w:sz w:val="20"/>
          <w:szCs w:val="20"/>
        </w:rPr>
        <w:t>[4]</w:t>
      </w:r>
    </w:p>
    <w:p w14:paraId="52E4FBDE"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359F4ADE" w14:textId="77777777"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3B07EA9C"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14:paraId="39C032D9" w14:textId="77777777" w:rsidR="007F6A8B" w:rsidRPr="00B6458B" w:rsidRDefault="00A66315"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1D6B6FF2"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14:paraId="3DB26AD6" w14:textId="77777777"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00B95802"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14:paraId="6171E40B" w14:textId="77777777"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6946775A"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14:paraId="4F5D9894"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14:paraId="54B33A49" w14:textId="77777777"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Name the 3 particles (from GCSE) that make up an atom </w:t>
      </w:r>
    </w:p>
    <w:p w14:paraId="7ACFD829"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Proton, Neutron, Electron (any order)</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[1]</w:t>
      </w:r>
    </w:p>
    <w:p w14:paraId="12A48E57" w14:textId="77777777"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4DF55361" w14:textId="77777777"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14:paraId="578C9DC8" w14:textId="77777777"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14:paraId="488DF0ED" w14:textId="77777777"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14:paraId="086083D3"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14:paraId="79ADF351"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14:paraId="215C5713" w14:textId="77777777"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14:paraId="1EBB27C2" w14:textId="77777777"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53610" w14:textId="77777777"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77EC91" w14:textId="77777777"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14:paraId="4450421B" w14:textId="77777777"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0CF0EFFB" w14:textId="77777777"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123333FF"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515E7FDF"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315C7DBB"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14:paraId="222779A4"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604D11C"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11D70E12"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0243756D"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70FC8281"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14:paraId="283D6AC9"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F724CD6"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3EFA99CA"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2EEAB160"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7CA3854A"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14:paraId="409BB95F"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7366115"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5C374815"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4FD52538"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3F01BC25"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14:paraId="55C42E8E"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1235ADD"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34619299"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1E41C7E8"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5C9EDE54"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14:paraId="6A2FE607"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23AE8F5"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0907E403"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0EC2F4E0"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6838E82D"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14:paraId="4A989906" w14:textId="77777777"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14:paraId="5B334608"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14:paraId="59128C5A"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14:paraId="379F44AB"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average, 1 Mark if rounded to correct number of s.f.</w:t>
      </w:r>
    </w:p>
    <w:p w14:paraId="741A2424"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29E978FB"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7CD3116B" w14:textId="77777777"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14:paraId="485026B7"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14:paraId="45EA033C"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14:paraId="3D8AFCF3"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14:paraId="1816BC30"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14:paraId="3B3E42F9"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14:paraId="5E9C1383" w14:textId="77777777"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14:paraId="24A56641"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78508109"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14:paraId="437323AA"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14:paraId="332C1217"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14:paraId="3CBED452"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14:paraId="7FE43111"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703B4CDD"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01A8C99D" wp14:editId="434B44C2">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14:paraId="2E00A582" w14:textId="77777777"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14:paraId="03759AB6" w14:textId="77777777" w:rsidTr="00A2587B">
        <w:tc>
          <w:tcPr>
            <w:tcW w:w="3005" w:type="dxa"/>
          </w:tcPr>
          <w:p w14:paraId="69DA435E" w14:textId="77777777" w:rsidR="007F6A8B" w:rsidRPr="00B6458B" w:rsidRDefault="007F6A8B" w:rsidP="00A2587B">
            <w:pPr>
              <w:rPr>
                <w:color w:val="FF0000"/>
                <w:sz w:val="20"/>
                <w:szCs w:val="20"/>
              </w:rPr>
            </w:pPr>
            <w:r w:rsidRPr="00B6458B">
              <w:rPr>
                <w:color w:val="FF0000"/>
                <w:sz w:val="20"/>
                <w:szCs w:val="20"/>
              </w:rPr>
              <w:t>Band 1 (1/2 Marks)</w:t>
            </w:r>
          </w:p>
        </w:tc>
        <w:tc>
          <w:tcPr>
            <w:tcW w:w="3005" w:type="dxa"/>
          </w:tcPr>
          <w:p w14:paraId="75575080" w14:textId="77777777" w:rsidR="007F6A8B" w:rsidRPr="00B6458B" w:rsidRDefault="007F6A8B" w:rsidP="00A2587B">
            <w:pPr>
              <w:rPr>
                <w:color w:val="FF0000"/>
                <w:sz w:val="20"/>
                <w:szCs w:val="20"/>
              </w:rPr>
            </w:pPr>
            <w:r w:rsidRPr="00B6458B">
              <w:rPr>
                <w:color w:val="FF0000"/>
                <w:sz w:val="20"/>
                <w:szCs w:val="20"/>
              </w:rPr>
              <w:t>Band 2 (3/4 Marks)</w:t>
            </w:r>
          </w:p>
        </w:tc>
        <w:tc>
          <w:tcPr>
            <w:tcW w:w="3006" w:type="dxa"/>
          </w:tcPr>
          <w:p w14:paraId="31B83929" w14:textId="77777777" w:rsidR="007F6A8B" w:rsidRPr="00B6458B" w:rsidRDefault="007F6A8B" w:rsidP="00A2587B">
            <w:pPr>
              <w:rPr>
                <w:color w:val="FF0000"/>
                <w:sz w:val="20"/>
                <w:szCs w:val="20"/>
              </w:rPr>
            </w:pPr>
            <w:r w:rsidRPr="00B6458B">
              <w:rPr>
                <w:color w:val="FF0000"/>
                <w:sz w:val="20"/>
                <w:szCs w:val="20"/>
              </w:rPr>
              <w:t>Band 3 (5/6 Marks)</w:t>
            </w:r>
          </w:p>
        </w:tc>
      </w:tr>
      <w:tr w:rsidR="007F6A8B" w:rsidRPr="00B6458B" w14:paraId="71AE1F4D" w14:textId="77777777" w:rsidTr="00A2587B">
        <w:tc>
          <w:tcPr>
            <w:tcW w:w="3005" w:type="dxa"/>
          </w:tcPr>
          <w:p w14:paraId="51BCF02A" w14:textId="77777777"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14:paraId="58565000" w14:textId="77777777"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14:paraId="0247FA8D" w14:textId="77777777"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14:paraId="1E63B1F1" w14:textId="77777777" w:rsidR="007F6A8B" w:rsidRPr="00B6458B" w:rsidRDefault="007F6A8B" w:rsidP="00A2587B">
            <w:pPr>
              <w:rPr>
                <w:color w:val="FF0000"/>
                <w:sz w:val="20"/>
                <w:szCs w:val="20"/>
              </w:rPr>
            </w:pPr>
            <w:r>
              <w:rPr>
                <w:color w:val="FF0000"/>
                <w:sz w:val="20"/>
                <w:szCs w:val="20"/>
              </w:rPr>
              <w:t>Faultless spelling and grammar</w:t>
            </w:r>
          </w:p>
        </w:tc>
      </w:tr>
    </w:tbl>
    <w:p w14:paraId="3FF3B905" w14:textId="77777777" w:rsidR="007F6A8B" w:rsidRPr="00B6458B" w:rsidRDefault="007F6A8B" w:rsidP="007F6A8B">
      <w:pPr>
        <w:jc w:val="right"/>
        <w:rPr>
          <w:sz w:val="20"/>
          <w:szCs w:val="20"/>
        </w:rPr>
      </w:pPr>
      <w:r w:rsidRPr="00B6458B">
        <w:rPr>
          <w:sz w:val="20"/>
          <w:szCs w:val="20"/>
        </w:rPr>
        <w:t xml:space="preserve"> [6]</w:t>
      </w:r>
    </w:p>
    <w:p w14:paraId="040DCBF6" w14:textId="77777777" w:rsidR="007F6A8B" w:rsidRPr="00B6458B" w:rsidRDefault="007F6A8B" w:rsidP="007F6A8B">
      <w:pPr>
        <w:rPr>
          <w:sz w:val="20"/>
          <w:szCs w:val="20"/>
        </w:rPr>
      </w:pPr>
      <w:r w:rsidRPr="00B6458B">
        <w:rPr>
          <w:sz w:val="20"/>
          <w:szCs w:val="20"/>
        </w:rPr>
        <w:t>b) Calculate the distance travelled whilst at the second terminal velocity.</w:t>
      </w:r>
    </w:p>
    <w:p w14:paraId="2056595C" w14:textId="77777777" w:rsidR="007F6A8B" w:rsidRPr="00B6458B" w:rsidRDefault="007F6A8B" w:rsidP="007F6A8B">
      <w:pPr>
        <w:jc w:val="right"/>
        <w:rPr>
          <w:sz w:val="20"/>
          <w:szCs w:val="20"/>
        </w:rPr>
      </w:pPr>
    </w:p>
    <w:p w14:paraId="2BAEF2B8" w14:textId="77777777" w:rsidR="007F6A8B" w:rsidRPr="00B6458B" w:rsidRDefault="00A66315"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14:paraId="71A23D94" w14:textId="77777777" w:rsidR="007F6A8B" w:rsidRPr="00B6458B" w:rsidRDefault="007F6A8B" w:rsidP="007F6A8B">
      <w:pPr>
        <w:jc w:val="right"/>
        <w:rPr>
          <w:sz w:val="20"/>
          <w:szCs w:val="20"/>
        </w:rPr>
      </w:pPr>
      <w:r w:rsidRPr="00B6458B">
        <w:rPr>
          <w:sz w:val="20"/>
          <w:szCs w:val="20"/>
        </w:rPr>
        <w:t>[2]</w:t>
      </w:r>
    </w:p>
    <w:p w14:paraId="78215491" w14:textId="77777777" w:rsidR="007F6A8B" w:rsidRPr="00B6458B" w:rsidRDefault="007F6A8B" w:rsidP="007F6A8B">
      <w:pPr>
        <w:rPr>
          <w:sz w:val="20"/>
          <w:szCs w:val="20"/>
        </w:rPr>
      </w:pPr>
      <w:r w:rsidRPr="00B6458B">
        <w:rPr>
          <w:sz w:val="20"/>
          <w:szCs w:val="20"/>
        </w:rPr>
        <w:t>c) Calculate the average acceleration in the first 20 seconds.</w:t>
      </w:r>
    </w:p>
    <w:p w14:paraId="31B63DFB" w14:textId="77777777" w:rsidR="007F6A8B" w:rsidRPr="00B6458B" w:rsidRDefault="00A66315"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14:paraId="3774910A" w14:textId="77777777" w:rsidR="007F6A8B" w:rsidRPr="00B6458B" w:rsidRDefault="007F6A8B" w:rsidP="007F6A8B">
      <w:pPr>
        <w:rPr>
          <w:sz w:val="20"/>
          <w:szCs w:val="20"/>
        </w:rPr>
      </w:pPr>
      <w:r w:rsidRPr="00B6458B">
        <w:rPr>
          <w:color w:val="FF0000"/>
          <w:sz w:val="20"/>
          <w:szCs w:val="20"/>
        </w:rPr>
        <w:t>Award 1 mark for correct unit                                                                                                                                        [</w:t>
      </w:r>
      <w:r w:rsidRPr="00B6458B">
        <w:rPr>
          <w:sz w:val="20"/>
          <w:szCs w:val="20"/>
        </w:rPr>
        <w:t>2]</w:t>
      </w:r>
    </w:p>
    <w:p w14:paraId="0DECF1B8" w14:textId="77777777"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Q8</w:t>
      </w:r>
      <w:r w:rsidR="007F6A8B" w:rsidRPr="00B6458B">
        <w:rPr>
          <w:rFonts w:asciiTheme="minorHAnsi" w:hAnsiTheme="minorHAnsi" w:cs="Arial"/>
          <w:b w:val="0"/>
          <w:color w:val="111111"/>
          <w:sz w:val="20"/>
          <w:szCs w:val="20"/>
        </w:rPr>
        <w:t xml:space="preserve"> </w:t>
      </w:r>
    </w:p>
    <w:p w14:paraId="5601E573" w14:textId="77777777"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14:paraId="21CC632B"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14:paraId="39051BCC" w14:textId="77777777"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999A435" wp14:editId="563D54E7">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14:paraId="14083D46"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14:paraId="1B2369F1" w14:textId="77777777"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Look at the circuit diagram below. All of the resistors are identical.</w:t>
      </w:r>
    </w:p>
    <w:p w14:paraId="38A40F47" w14:textId="77777777"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09EEFEFC" wp14:editId="30B8AD97">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08EAF0A3"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14:paraId="381E4886"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14:paraId="7CD11611"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14:paraId="7C487EC3"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14:paraId="0433F0F6"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57AFB30E"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0A7507F1"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46BE5296"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0E731A83"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70CCDB25" w14:textId="77777777"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Q9 The diagram below shows a diagram of 3 complete longitudinal wave oscillations on a slinky:</w:t>
      </w:r>
    </w:p>
    <w:p w14:paraId="7E00062F" w14:textId="77777777"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7E83B7E" wp14:editId="633F2F1B">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61FA4111"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14:paraId="589F1D17"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14:paraId="6B2BD51E"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14:paraId="0B9BD0F8"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14:paraId="73AC7150"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14:paraId="3984053F" w14:textId="77777777"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14:paraId="18CA0D0B"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14:paraId="1A631998"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14:paraId="66D99157"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43A9AE7E" w14:textId="77777777"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14:paraId="5F97E33A"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14:paraId="60F4FE89"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_______[2]</w:t>
      </w:r>
    </w:p>
    <w:p w14:paraId="31D5BF23"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14:paraId="701274BC"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0F153408"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3B79C164"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48FCF2CB" w14:textId="77777777"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14:paraId="2AFB2AF1" w14:textId="77777777"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14:paraId="00AB2730" w14:textId="77777777"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7CD68" w14:textId="77777777" w:rsidR="00A66315" w:rsidRDefault="00A66315" w:rsidP="00D40350">
      <w:pPr>
        <w:spacing w:after="0" w:line="240" w:lineRule="auto"/>
      </w:pPr>
      <w:r>
        <w:separator/>
      </w:r>
    </w:p>
  </w:endnote>
  <w:endnote w:type="continuationSeparator" w:id="0">
    <w:p w14:paraId="76560CA8" w14:textId="77777777" w:rsidR="00A66315" w:rsidRDefault="00A66315"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A3D73" w14:textId="77777777"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07913"/>
      <w:docPartObj>
        <w:docPartGallery w:val="Page Numbers (Bottom of Page)"/>
        <w:docPartUnique/>
      </w:docPartObj>
    </w:sdtPr>
    <w:sdtEndPr>
      <w:rPr>
        <w:noProof/>
      </w:rPr>
    </w:sdtEndPr>
    <w:sdtContent>
      <w:p w14:paraId="411B1380" w14:textId="77777777" w:rsidR="00863AD5" w:rsidRDefault="00863AD5">
        <w:pPr>
          <w:pStyle w:val="Footer"/>
          <w:jc w:val="right"/>
        </w:pPr>
        <w:r>
          <w:fldChar w:fldCharType="begin"/>
        </w:r>
        <w:r>
          <w:instrText xml:space="preserve"> PAGE   \* MERGEFORMAT </w:instrText>
        </w:r>
        <w:r>
          <w:fldChar w:fldCharType="separate"/>
        </w:r>
        <w:r w:rsidR="00B274EB">
          <w:rPr>
            <w:noProof/>
          </w:rPr>
          <w:t>1</w:t>
        </w:r>
        <w:r>
          <w:rPr>
            <w:noProof/>
          </w:rPr>
          <w:fldChar w:fldCharType="end"/>
        </w:r>
      </w:p>
    </w:sdtContent>
  </w:sdt>
  <w:p w14:paraId="46C7DE2E" w14:textId="77777777"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14:paraId="7CA36BE4" w14:textId="77777777"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92F9" w14:textId="77777777"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FDDC2" w14:textId="77777777" w:rsidR="00A66315" w:rsidRDefault="00A66315" w:rsidP="00D40350">
      <w:pPr>
        <w:spacing w:after="0" w:line="240" w:lineRule="auto"/>
      </w:pPr>
      <w:r>
        <w:separator/>
      </w:r>
    </w:p>
  </w:footnote>
  <w:footnote w:type="continuationSeparator" w:id="0">
    <w:p w14:paraId="1CA3E22F" w14:textId="77777777" w:rsidR="00A66315" w:rsidRDefault="00A66315"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55228" w14:textId="77777777"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13F43" w14:textId="77777777" w:rsidR="00863AD5" w:rsidRDefault="00863AD5">
    <w:pPr>
      <w:pStyle w:val="Header"/>
    </w:pPr>
    <w:r w:rsidRPr="00D40350">
      <w:rPr>
        <w:noProof/>
        <w:lang w:eastAsia="en-GB"/>
      </w:rPr>
      <w:drawing>
        <wp:anchor distT="0" distB="0" distL="114300" distR="114300" simplePos="0" relativeHeight="251658240" behindDoc="1" locked="0" layoutInCell="1" allowOverlap="1" wp14:anchorId="16DF2270" wp14:editId="0938F14A">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221DD" w14:textId="77777777"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E1"/>
    <w:rsid w:val="00004128"/>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66315"/>
    <w:rsid w:val="00A7418E"/>
    <w:rsid w:val="00AC5108"/>
    <w:rsid w:val="00AD26E9"/>
    <w:rsid w:val="00AF173E"/>
    <w:rsid w:val="00AF4583"/>
    <w:rsid w:val="00AF6C40"/>
    <w:rsid w:val="00B04AA2"/>
    <w:rsid w:val="00B16C35"/>
    <w:rsid w:val="00B20D38"/>
    <w:rsid w:val="00B274EB"/>
    <w:rsid w:val="00B6458B"/>
    <w:rsid w:val="00B65C3C"/>
    <w:rsid w:val="00B86E32"/>
    <w:rsid w:val="00B96C61"/>
    <w:rsid w:val="00BA275D"/>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A9EDD"/>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a.gov/multimedia/nasatv/" TargetMode="External"/><Relationship Id="rId21" Type="http://schemas.openxmlformats.org/officeDocument/2006/relationships/hyperlink" Target="https://www.waterstones.com/books/search/term/a+short+history+of+nearly+everything" TargetMode="External"/><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18.png"/><Relationship Id="rId19" Type="http://schemas.openxmlformats.org/officeDocument/2006/relationships/hyperlink" Target="https://www.waterstones.com/book/quantum-theory-cannot-hurt-you/marcus-chown/9780571315024" TargetMode="External"/><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hyperlink" Target="http://www.explainthatstuff.com/rollercoasters.html" TargetMode="External"/><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6.png"/><Relationship Id="rId39" Type="http://schemas.openxmlformats.org/officeDocument/2006/relationships/header" Target="header3.xml"/><Relationship Id="rId34" Type="http://schemas.openxmlformats.org/officeDocument/2006/relationships/image" Target="media/image9.gif"/><Relationship Id="rId50" Type="http://schemas.openxmlformats.org/officeDocument/2006/relationships/image" Target="media/image11.png"/><Relationship Id="rId55"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98009349-8903-4D83-B008-49678AD89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Chris Campbell</cp:lastModifiedBy>
  <cp:revision>2</cp:revision>
  <cp:lastPrinted>2015-11-20T15:48:00Z</cp:lastPrinted>
  <dcterms:created xsi:type="dcterms:W3CDTF">2020-05-18T08:52:00Z</dcterms:created>
  <dcterms:modified xsi:type="dcterms:W3CDTF">2020-05-18T08:52:00Z</dcterms:modified>
</cp:coreProperties>
</file>